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07116" w14:textId="73EAE1A7" w:rsidR="000437D4" w:rsidRDefault="00AC681E">
      <w:r>
        <w:rPr>
          <w:noProof/>
        </w:rPr>
        <mc:AlternateContent>
          <mc:Choice Requires="wpg">
            <w:drawing>
              <wp:anchor distT="0" distB="0" distL="114300" distR="114300" simplePos="0" relativeHeight="251658252" behindDoc="0" locked="0" layoutInCell="1" allowOverlap="1" wp14:anchorId="47865256" wp14:editId="12FBE235">
                <wp:simplePos x="0" y="0"/>
                <wp:positionH relativeFrom="page">
                  <wp:posOffset>3657600</wp:posOffset>
                </wp:positionH>
                <wp:positionV relativeFrom="page">
                  <wp:posOffset>2444115</wp:posOffset>
                </wp:positionV>
                <wp:extent cx="2781300" cy="3213735"/>
                <wp:effectExtent l="0" t="0" r="0" b="12065"/>
                <wp:wrapThrough wrapText="bothSides">
                  <wp:wrapPolygon edited="0">
                    <wp:start x="197" y="0"/>
                    <wp:lineTo x="197" y="21510"/>
                    <wp:lineTo x="21107" y="21510"/>
                    <wp:lineTo x="21107" y="0"/>
                    <wp:lineTo x="197" y="0"/>
                  </wp:wrapPolygon>
                </wp:wrapThrough>
                <wp:docPr id="38" name="Group 38"/>
                <wp:cNvGraphicFramePr/>
                <a:graphic xmlns:a="http://schemas.openxmlformats.org/drawingml/2006/main">
                  <a:graphicData uri="http://schemas.microsoft.com/office/word/2010/wordprocessingGroup">
                    <wpg:wgp>
                      <wpg:cNvGrpSpPr/>
                      <wpg:grpSpPr>
                        <a:xfrm>
                          <a:off x="0" y="0"/>
                          <a:ext cx="2781300" cy="3213735"/>
                          <a:chOff x="0" y="0"/>
                          <a:chExt cx="2781300" cy="3213735"/>
                        </a:xfrm>
                        <a:extLst>
                          <a:ext uri="{0CCBE362-F206-4b92-989A-16890622DB6E}">
                            <ma14:wrappingTextBoxFlag xmlns:ma14="http://schemas.microsoft.com/office/mac/drawingml/2011/main" val="1"/>
                          </a:ext>
                        </a:extLst>
                      </wpg:grpSpPr>
                      <wps:wsp>
                        <wps:cNvPr id="18" name="Text Box 16"/>
                        <wps:cNvSpPr txBox="1">
                          <a:spLocks noChangeArrowheads="1"/>
                        </wps:cNvSpPr>
                        <wps:spPr bwMode="auto">
                          <a:xfrm>
                            <a:off x="0" y="0"/>
                            <a:ext cx="2781300" cy="32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598420" cy="218440"/>
                          </a:xfrm>
                          <a:prstGeom prst="rect">
                            <a:avLst/>
                          </a:prstGeom>
                          <a:noFill/>
                          <a:ln>
                            <a:noFill/>
                          </a:ln>
                          <a:effectLst/>
                          <a:extLst>
                            <a:ext uri="{C572A759-6A51-4108-AA02-DFA0A04FC94B}">
                              <ma14:wrappingTextBoxFlag xmlns:ma14="http://schemas.microsoft.com/office/mac/drawingml/2011/main"/>
                            </a:ext>
                          </a:extLst>
                        </wps:spPr>
                        <wps:txbx id="1">
                          <w:txbxContent>
                            <w:p w14:paraId="18815BDE" w14:textId="71BA2648" w:rsidR="00330555" w:rsidRPr="005B0CE8" w:rsidRDefault="00330555" w:rsidP="00017DF6">
                              <w:pPr>
                                <w:pStyle w:val="BodyText2"/>
                                <w:rPr>
                                  <w:sz w:val="28"/>
                                  <w:szCs w:val="28"/>
                                </w:rPr>
                              </w:pPr>
                              <w:r w:rsidRPr="005B0CE8">
                                <w:rPr>
                                  <w:sz w:val="28"/>
                                  <w:szCs w:val="28"/>
                                </w:rPr>
                                <w:t>These health care providers can test if you or a loved one is at risk of developing diabetes:</w:t>
                              </w:r>
                            </w:p>
                            <w:p w14:paraId="0C971991" w14:textId="5B37523E" w:rsidR="00330555" w:rsidRPr="005B0CE8" w:rsidRDefault="00330555" w:rsidP="000437D4">
                              <w:pPr>
                                <w:pStyle w:val="BodyText2"/>
                                <w:rPr>
                                  <w:sz w:val="26"/>
                                  <w:szCs w:val="26"/>
                                </w:rPr>
                              </w:pPr>
                              <w:r w:rsidRPr="005B0CE8">
                                <w:rPr>
                                  <w:sz w:val="26"/>
                                  <w:szCs w:val="26"/>
                                </w:rPr>
                                <w:t>Indian American Medical Association of Greater Washington DC</w:t>
                              </w:r>
                            </w:p>
                            <w:p w14:paraId="67203FAA" w14:textId="77777777" w:rsidR="00330555" w:rsidRPr="005B0CE8" w:rsidRDefault="00330555" w:rsidP="000437D4">
                              <w:pPr>
                                <w:pStyle w:val="BodyText2"/>
                                <w:rPr>
                                  <w:sz w:val="26"/>
                                  <w:szCs w:val="26"/>
                                </w:rPr>
                              </w:pPr>
                            </w:p>
                            <w:p w14:paraId="642301A8" w14:textId="1181686D" w:rsidR="00330555" w:rsidRPr="005B0CE8" w:rsidRDefault="00330555" w:rsidP="005B0CE8">
                              <w:pPr>
                                <w:pStyle w:val="BodyText2"/>
                                <w:rPr>
                                  <w:sz w:val="26"/>
                                  <w:szCs w:val="26"/>
                                </w:rPr>
                              </w:pPr>
                              <w:r w:rsidRPr="005B0CE8">
                                <w:rPr>
                                  <w:sz w:val="26"/>
                                  <w:szCs w:val="26"/>
                                </w:rPr>
                                <w:t>Indian Medical Association of America</w:t>
                              </w:r>
                            </w:p>
                            <w:p w14:paraId="2C8FDBB7" w14:textId="77777777" w:rsidR="005B0CE8" w:rsidRPr="005B0CE8" w:rsidRDefault="005B0CE8" w:rsidP="005B0CE8">
                              <w:pPr>
                                <w:pStyle w:val="BodyText2"/>
                                <w:rPr>
                                  <w:sz w:val="26"/>
                                  <w:szCs w:val="26"/>
                                </w:rPr>
                              </w:pPr>
                            </w:p>
                            <w:p w14:paraId="54DB9F82" w14:textId="5564BA76" w:rsidR="00330555" w:rsidRPr="005B0CE8" w:rsidRDefault="00330555" w:rsidP="000437D4">
                              <w:pPr>
                                <w:pStyle w:val="BodyText2"/>
                                <w:rPr>
                                  <w:sz w:val="26"/>
                                  <w:szCs w:val="26"/>
                                </w:rPr>
                              </w:pPr>
                              <w:r w:rsidRPr="005B0CE8">
                                <w:rPr>
                                  <w:sz w:val="26"/>
                                  <w:szCs w:val="26"/>
                                </w:rPr>
                                <w:t>Virginia Association of American Physicians of Indian Origin (VAAPI)</w:t>
                              </w:r>
                            </w:p>
                            <w:p w14:paraId="5636A9A6" w14:textId="77777777" w:rsidR="00330555" w:rsidRDefault="00330555" w:rsidP="000437D4">
                              <w:pPr>
                                <w:pStyle w:val="BodyText2"/>
                              </w:pPr>
                            </w:p>
                            <w:p w14:paraId="0A172A3D" w14:textId="07E405AC" w:rsidR="00330555" w:rsidRDefault="00330555" w:rsidP="000437D4">
                              <w:pPr>
                                <w:pStyle w:val="BodyText2"/>
                              </w:pPr>
                            </w:p>
                            <w:p w14:paraId="6A905E0F" w14:textId="77777777" w:rsidR="00330555" w:rsidRDefault="00330555" w:rsidP="000437D4">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17170"/>
                            <a:ext cx="2598420" cy="51117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727075"/>
                            <a:ext cx="2598420" cy="48069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206500"/>
                            <a:ext cx="2598420" cy="27940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484630"/>
                            <a:ext cx="2598420" cy="27876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762125"/>
                            <a:ext cx="2598420" cy="27876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039620"/>
                            <a:ext cx="2598420" cy="48069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519045"/>
                            <a:ext cx="2598420" cy="24828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766060"/>
                            <a:ext cx="2598420" cy="24765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012440"/>
                            <a:ext cx="2598420" cy="20129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 o:spid="_x0000_s1026" style="position:absolute;margin-left:4in;margin-top:192.45pt;width:219pt;height:253.05pt;z-index:251658252;mso-position-horizontal-relative:page;mso-position-vertical-relative:page" coordsize="2781300,3213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" mv:complextextbox="1">
                <v:shapetype id="_x0000_t202" coordsize="21600,21600" o:spt="202" path="m0,0l0,21600,21600,21600,21600,0xe">
                  <v:stroke joinstyle="miter"/>
                  <v:path gradientshapeok="t" o:connecttype="rect"/>
                </v:shapetype>
                <v:shape id="Text Box 16" o:spid="_x0000_s1027" type="#_x0000_t202" style="position:absolute;width:2781300;height:3212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5" o:spid="_x0000_s1028" type="#_x0000_t202" style="position:absolute;left:91440;width:259842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18815BDE" w14:textId="71BA2648" w:rsidR="00330555" w:rsidRPr="005B0CE8" w:rsidRDefault="00330555" w:rsidP="00017DF6">
                        <w:pPr>
                          <w:pStyle w:val="BodyText2"/>
                          <w:rPr>
                            <w:sz w:val="28"/>
                            <w:szCs w:val="28"/>
                          </w:rPr>
                        </w:pPr>
                        <w:r w:rsidRPr="005B0CE8">
                          <w:rPr>
                            <w:sz w:val="28"/>
                            <w:szCs w:val="28"/>
                          </w:rPr>
                          <w:t>These health care providers can test if you or a loved one is at risk of developing diabetes:</w:t>
                        </w:r>
                      </w:p>
                      <w:p w14:paraId="0C971991" w14:textId="5B37523E" w:rsidR="00330555" w:rsidRPr="005B0CE8" w:rsidRDefault="00330555" w:rsidP="000437D4">
                        <w:pPr>
                          <w:pStyle w:val="BodyText2"/>
                          <w:rPr>
                            <w:sz w:val="26"/>
                            <w:szCs w:val="26"/>
                          </w:rPr>
                        </w:pPr>
                        <w:r w:rsidRPr="005B0CE8">
                          <w:rPr>
                            <w:sz w:val="26"/>
                            <w:szCs w:val="26"/>
                          </w:rPr>
                          <w:t>Indian American Medical Association of Greater Washington DC</w:t>
                        </w:r>
                      </w:p>
                      <w:p w14:paraId="67203FAA" w14:textId="77777777" w:rsidR="00330555" w:rsidRPr="005B0CE8" w:rsidRDefault="00330555" w:rsidP="000437D4">
                        <w:pPr>
                          <w:pStyle w:val="BodyText2"/>
                          <w:rPr>
                            <w:sz w:val="26"/>
                            <w:szCs w:val="26"/>
                          </w:rPr>
                        </w:pPr>
                      </w:p>
                      <w:p w14:paraId="642301A8" w14:textId="1181686D" w:rsidR="00330555" w:rsidRPr="005B0CE8" w:rsidRDefault="00330555" w:rsidP="005B0CE8">
                        <w:pPr>
                          <w:pStyle w:val="BodyText2"/>
                          <w:rPr>
                            <w:sz w:val="26"/>
                            <w:szCs w:val="26"/>
                          </w:rPr>
                        </w:pPr>
                        <w:r w:rsidRPr="005B0CE8">
                          <w:rPr>
                            <w:sz w:val="26"/>
                            <w:szCs w:val="26"/>
                          </w:rPr>
                          <w:t>Indian Medical Association of America</w:t>
                        </w:r>
                      </w:p>
                      <w:p w14:paraId="2C8FDBB7" w14:textId="77777777" w:rsidR="005B0CE8" w:rsidRPr="005B0CE8" w:rsidRDefault="005B0CE8" w:rsidP="005B0CE8">
                        <w:pPr>
                          <w:pStyle w:val="BodyText2"/>
                          <w:rPr>
                            <w:sz w:val="26"/>
                            <w:szCs w:val="26"/>
                          </w:rPr>
                        </w:pPr>
                      </w:p>
                      <w:p w14:paraId="54DB9F82" w14:textId="5564BA76" w:rsidR="00330555" w:rsidRPr="005B0CE8" w:rsidRDefault="00330555" w:rsidP="000437D4">
                        <w:pPr>
                          <w:pStyle w:val="BodyText2"/>
                          <w:rPr>
                            <w:sz w:val="26"/>
                            <w:szCs w:val="26"/>
                          </w:rPr>
                        </w:pPr>
                        <w:r w:rsidRPr="005B0CE8">
                          <w:rPr>
                            <w:sz w:val="26"/>
                            <w:szCs w:val="26"/>
                          </w:rPr>
                          <w:t>Virginia Association of American Physicians of Indian Origin (VAAPI)</w:t>
                        </w:r>
                      </w:p>
                      <w:p w14:paraId="5636A9A6" w14:textId="77777777" w:rsidR="00330555" w:rsidRDefault="00330555" w:rsidP="000437D4">
                        <w:pPr>
                          <w:pStyle w:val="BodyText2"/>
                        </w:pPr>
                      </w:p>
                      <w:p w14:paraId="0A172A3D" w14:textId="07E405AC" w:rsidR="00330555" w:rsidRDefault="00330555" w:rsidP="000437D4">
                        <w:pPr>
                          <w:pStyle w:val="BodyText2"/>
                        </w:pPr>
                      </w:p>
                      <w:p w14:paraId="6A905E0F" w14:textId="77777777" w:rsidR="00330555" w:rsidRDefault="00330555" w:rsidP="000437D4">
                        <w:pPr>
                          <w:pStyle w:val="BodyText2"/>
                        </w:pPr>
                      </w:p>
                    </w:txbxContent>
                  </v:textbox>
                </v:shape>
                <v:shape id="Text Box 6" o:spid="_x0000_s1029" type="#_x0000_t202" style="position:absolute;left:91440;top:217170;width:2598420;height:511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0" type="#_x0000_t202" style="position:absolute;left:91440;top:727075;width:2598420;height:480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2" inset="0,0,0,0">
                    <w:txbxContent/>
                  </v:textbox>
                </v:shape>
                <v:shape id="Text Box 12" o:spid="_x0000_s1031" type="#_x0000_t202" style="position:absolute;left:91440;top:1206500;width:259842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32" inset="0,0,0,0">
                    <w:txbxContent/>
                  </v:textbox>
                </v:shape>
                <v:shape id="_x0000_s1032" type="#_x0000_t202" style="position:absolute;left:91440;top:1484630;width:259842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33" inset="0,0,0,0">
                    <w:txbxContent/>
                  </v:textbox>
                </v:shape>
                <v:shape id="_x0000_s1033" type="#_x0000_t202" style="position:absolute;left:91440;top:1762125;width:259842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34" inset="0,0,0,0">
                    <w:txbxContent/>
                  </v:textbox>
                </v:shape>
                <v:shape id="_x0000_s1034" type="#_x0000_t202" style="position:absolute;left:91440;top:2039620;width:2598420;height:480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6" inset="0,0,0,0">
                    <w:txbxContent/>
                  </v:textbox>
                </v:shape>
                <v:shape id="Text Box 26" o:spid="_x0000_s1035" type="#_x0000_t202" style="position:absolute;left:91440;top:2519045;width:259842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33" inset="0,0,0,0">
                    <w:txbxContent/>
                  </v:textbox>
                </v:shape>
                <v:shape id="Text Box 33" o:spid="_x0000_s1036" type="#_x0000_t202" style="position:absolute;left:91440;top:2766060;width:259842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7" inset="0,0,0,0">
                    <w:txbxContent/>
                  </v:textbox>
                </v:shape>
                <v:shape id="Text Box 37" o:spid="_x0000_s1037" type="#_x0000_t202" style="position:absolute;left:91440;top:3012440;width:2598420;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v:textbox>
                </v:shape>
                <w10:wrap type="through" anchorx="page" anchory="page"/>
              </v:group>
            </w:pict>
          </mc:Fallback>
        </mc:AlternateContent>
      </w:r>
      <w:r w:rsidR="00A570D6">
        <w:rPr>
          <w:noProof/>
        </w:rPr>
        <w:drawing>
          <wp:anchor distT="0" distB="0" distL="114300" distR="114300" simplePos="0" relativeHeight="251674671" behindDoc="0" locked="0" layoutInCell="1" allowOverlap="1" wp14:anchorId="45F8FA77" wp14:editId="63329AFE">
            <wp:simplePos x="0" y="0"/>
            <wp:positionH relativeFrom="page">
              <wp:posOffset>3760470</wp:posOffset>
            </wp:positionH>
            <wp:positionV relativeFrom="page">
              <wp:posOffset>445770</wp:posOffset>
            </wp:positionV>
            <wp:extent cx="2571115" cy="1993900"/>
            <wp:effectExtent l="0" t="0" r="0" b="12700"/>
            <wp:wrapThrough wrapText="bothSides">
              <wp:wrapPolygon edited="0">
                <wp:start x="0" y="0"/>
                <wp:lineTo x="0" y="21462"/>
                <wp:lineTo x="21339" y="21462"/>
                <wp:lineTo x="2133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clinic.tiff"/>
                    <pic:cNvPicPr/>
                  </pic:nvPicPr>
                  <pic:blipFill>
                    <a:blip r:embed="rId8">
                      <a:extLst>
                        <a:ext uri="{28A0092B-C50C-407E-A947-70E740481C1C}">
                          <a14:useLocalDpi xmlns:a14="http://schemas.microsoft.com/office/drawing/2010/main" val="0"/>
                        </a:ext>
                      </a:extLst>
                    </a:blip>
                    <a:stretch>
                      <a:fillRect/>
                    </a:stretch>
                  </pic:blipFill>
                  <pic:spPr>
                    <a:xfrm>
                      <a:off x="0" y="0"/>
                      <a:ext cx="2571115" cy="1993900"/>
                    </a:xfrm>
                    <a:prstGeom prst="rect">
                      <a:avLst/>
                    </a:prstGeom>
                  </pic:spPr>
                </pic:pic>
              </a:graphicData>
            </a:graphic>
            <wp14:sizeRelH relativeFrom="margin">
              <wp14:pctWidth>0</wp14:pctWidth>
            </wp14:sizeRelH>
            <wp14:sizeRelV relativeFrom="margin">
              <wp14:pctHeight>0</wp14:pctHeight>
            </wp14:sizeRelV>
          </wp:anchor>
        </w:drawing>
      </w:r>
      <w:r w:rsidR="00D54672">
        <w:rPr>
          <w:noProof/>
        </w:rPr>
        <mc:AlternateContent>
          <mc:Choice Requires="wps">
            <w:drawing>
              <wp:anchor distT="0" distB="0" distL="114300" distR="114300" simplePos="0" relativeHeight="251658284" behindDoc="0" locked="0" layoutInCell="0" allowOverlap="1" wp14:anchorId="5312B2D9" wp14:editId="2770E914">
                <wp:simplePos x="0" y="0"/>
                <wp:positionH relativeFrom="page">
                  <wp:posOffset>3760470</wp:posOffset>
                </wp:positionH>
                <wp:positionV relativeFrom="page">
                  <wp:posOffset>5898515</wp:posOffset>
                </wp:positionV>
                <wp:extent cx="2587625" cy="1403985"/>
                <wp:effectExtent l="0" t="0" r="0" b="18415"/>
                <wp:wrapTight wrapText="bothSides">
                  <wp:wrapPolygon edited="0">
                    <wp:start x="212" y="0"/>
                    <wp:lineTo x="212" y="21493"/>
                    <wp:lineTo x="21202" y="21493"/>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F2A62C" w14:textId="4A9A96C6" w:rsidR="00330555" w:rsidRDefault="00330555" w:rsidP="000437D4">
                            <w:pPr>
                              <w:pStyle w:val="Footer"/>
                            </w:pPr>
                            <w:r>
                              <w:t>To find culturally aware doctors visit:</w:t>
                            </w:r>
                          </w:p>
                          <w:p w14:paraId="476CD7BE" w14:textId="72529FDE" w:rsidR="00330555" w:rsidRDefault="00330555" w:rsidP="000437D4">
                            <w:pPr>
                              <w:pStyle w:val="Footer"/>
                            </w:pPr>
                            <w:hyperlink r:id="rId9" w:history="1">
                              <w:r w:rsidRPr="00F40B0D">
                                <w:rPr>
                                  <w:rStyle w:val="Hyperlink"/>
                                </w:rPr>
                                <w:t>http://www.aapiusa.org</w:t>
                              </w:r>
                            </w:hyperlink>
                          </w:p>
                          <w:p w14:paraId="4E79737A" w14:textId="66CBECA7" w:rsidR="00330555" w:rsidRDefault="00330555" w:rsidP="000437D4">
                            <w:pPr>
                              <w:pStyle w:val="Footer"/>
                            </w:pPr>
                            <w:proofErr w:type="gramStart"/>
                            <w:r>
                              <w:t>for</w:t>
                            </w:r>
                            <w:proofErr w:type="gramEnd"/>
                            <w:r>
                              <w:t xml:space="preserve"> a list of providers near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296.1pt;margin-top:464.45pt;width:203.75pt;height:110.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i0m/YCAABX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" o:allowincell="f" filled="f" stroked="f">
                <v:textbox inset=",0,,0">
                  <w:txbxContent>
                    <w:p w14:paraId="03F2A62C" w14:textId="4A9A96C6" w:rsidR="00330555" w:rsidRDefault="00330555" w:rsidP="000437D4">
                      <w:pPr>
                        <w:pStyle w:val="Footer"/>
                      </w:pPr>
                      <w:r>
                        <w:t>To find culturally aware doctors visit:</w:t>
                      </w:r>
                    </w:p>
                    <w:p w14:paraId="476CD7BE" w14:textId="72529FDE" w:rsidR="00330555" w:rsidRDefault="00330555" w:rsidP="000437D4">
                      <w:pPr>
                        <w:pStyle w:val="Footer"/>
                      </w:pPr>
                      <w:hyperlink r:id="rId10" w:history="1">
                        <w:r w:rsidRPr="00F40B0D">
                          <w:rPr>
                            <w:rStyle w:val="Hyperlink"/>
                          </w:rPr>
                          <w:t>http://www.aapiusa.org</w:t>
                        </w:r>
                      </w:hyperlink>
                    </w:p>
                    <w:p w14:paraId="4E79737A" w14:textId="66CBECA7" w:rsidR="00330555" w:rsidRDefault="00330555" w:rsidP="000437D4">
                      <w:pPr>
                        <w:pStyle w:val="Footer"/>
                      </w:pPr>
                      <w:proofErr w:type="gramStart"/>
                      <w:r>
                        <w:t>for</w:t>
                      </w:r>
                      <w:proofErr w:type="gramEnd"/>
                      <w:r>
                        <w:t xml:space="preserve"> a list of providers near you!</w:t>
                      </w:r>
                    </w:p>
                  </w:txbxContent>
                </v:textbox>
                <w10:wrap type="tight" anchorx="page" anchory="page"/>
              </v:shape>
            </w:pict>
          </mc:Fallback>
        </mc:AlternateContent>
      </w:r>
      <w:r w:rsidR="00251F61">
        <w:rPr>
          <w:noProof/>
        </w:rPr>
        <mc:AlternateContent>
          <mc:Choice Requires="wps">
            <w:drawing>
              <wp:anchor distT="0" distB="0" distL="114300" distR="114300" simplePos="0" relativeHeight="251664431" behindDoc="0" locked="0" layoutInCell="1" allowOverlap="1" wp14:anchorId="0883CB0A" wp14:editId="31AA5FD6">
                <wp:simplePos x="0" y="0"/>
                <wp:positionH relativeFrom="page">
                  <wp:posOffset>342900</wp:posOffset>
                </wp:positionH>
                <wp:positionV relativeFrom="page">
                  <wp:posOffset>7396480</wp:posOffset>
                </wp:positionV>
                <wp:extent cx="2895600" cy="439420"/>
                <wp:effectExtent l="0" t="0" r="0" b="0"/>
                <wp:wrapThrough wrapText="bothSides">
                  <wp:wrapPolygon edited="0">
                    <wp:start x="189" y="0"/>
                    <wp:lineTo x="189" y="19977"/>
                    <wp:lineTo x="21221" y="19977"/>
                    <wp:lineTo x="21221" y="0"/>
                    <wp:lineTo x="189" y="0"/>
                  </wp:wrapPolygon>
                </wp:wrapThrough>
                <wp:docPr id="28" name="Text Box 28"/>
                <wp:cNvGraphicFramePr/>
                <a:graphic xmlns:a="http://schemas.openxmlformats.org/drawingml/2006/main">
                  <a:graphicData uri="http://schemas.microsoft.com/office/word/2010/wordprocessingShape">
                    <wps:wsp>
                      <wps:cNvSpPr txBox="1"/>
                      <wps:spPr>
                        <a:xfrm>
                          <a:off x="0" y="0"/>
                          <a:ext cx="2895600" cy="4394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C5DC7C" w14:textId="428E2D40" w:rsidR="00330555" w:rsidRPr="00251F61" w:rsidRDefault="00330555" w:rsidP="00251F61">
                            <w:pPr>
                              <w:jc w:val="center"/>
                              <w:rPr>
                                <w:sz w:val="16"/>
                                <w:szCs w:val="16"/>
                              </w:rPr>
                            </w:pPr>
                            <w:r w:rsidRPr="00251F61">
                              <w:rPr>
                                <w:sz w:val="16"/>
                                <w:szCs w:val="16"/>
                              </w:rPr>
                              <w:t>http://www.myrecipes.com/recipe/chickpea-spinach-curry-10000000354461/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9" type="#_x0000_t202" style="position:absolute;margin-left:27pt;margin-top:582.4pt;width:228pt;height:34.6pt;z-index:251664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Ou1NQCAAAf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" mv:complextextbox="1" filled="f" stroked="f">
                <v:textbox>
                  <w:txbxContent>
                    <w:p w14:paraId="6AC5DC7C" w14:textId="428E2D40" w:rsidR="00330555" w:rsidRPr="00251F61" w:rsidRDefault="00330555" w:rsidP="00251F61">
                      <w:pPr>
                        <w:jc w:val="center"/>
                        <w:rPr>
                          <w:sz w:val="16"/>
                          <w:szCs w:val="16"/>
                        </w:rPr>
                      </w:pPr>
                      <w:r w:rsidRPr="00251F61">
                        <w:rPr>
                          <w:sz w:val="16"/>
                          <w:szCs w:val="16"/>
                        </w:rPr>
                        <w:t>http://www.myrecipes.com/recipe/chickpea-spinach-curry-10000000354461/</w:t>
                      </w:r>
                    </w:p>
                  </w:txbxContent>
                </v:textbox>
                <w10:wrap type="through" anchorx="page" anchory="page"/>
              </v:shape>
            </w:pict>
          </mc:Fallback>
        </mc:AlternateContent>
      </w:r>
      <w:r w:rsidR="00E85C71">
        <w:rPr>
          <w:noProof/>
        </w:rPr>
        <w:drawing>
          <wp:anchor distT="0" distB="0" distL="114300" distR="114300" simplePos="0" relativeHeight="251663407" behindDoc="0" locked="0" layoutInCell="1" allowOverlap="1" wp14:anchorId="57549FE5" wp14:editId="702B57BA">
            <wp:simplePos x="0" y="0"/>
            <wp:positionH relativeFrom="page">
              <wp:posOffset>682625</wp:posOffset>
            </wp:positionH>
            <wp:positionV relativeFrom="page">
              <wp:posOffset>5257800</wp:posOffset>
            </wp:positionV>
            <wp:extent cx="2183765" cy="2183765"/>
            <wp:effectExtent l="101600" t="101600" r="102235" b="1042035"/>
            <wp:wrapThrough wrapText="bothSides">
              <wp:wrapPolygon edited="0">
                <wp:start x="8040" y="-1005"/>
                <wp:lineTo x="1507" y="-502"/>
                <wp:lineTo x="1507" y="3517"/>
                <wp:lineTo x="-754" y="3517"/>
                <wp:lineTo x="-1005" y="15577"/>
                <wp:lineTo x="0" y="15577"/>
                <wp:lineTo x="0" y="19596"/>
                <wp:lineTo x="2010" y="19596"/>
                <wp:lineTo x="2010" y="23616"/>
                <wp:lineTo x="-502" y="23616"/>
                <wp:lineTo x="-251" y="29395"/>
                <wp:lineTo x="7286" y="31656"/>
                <wp:lineTo x="14320" y="31656"/>
                <wp:lineTo x="14572" y="31153"/>
                <wp:lineTo x="21858" y="27636"/>
                <wp:lineTo x="19848" y="23867"/>
                <wp:lineTo x="19596" y="23616"/>
                <wp:lineTo x="18340" y="19596"/>
                <wp:lineTo x="21355" y="15577"/>
                <wp:lineTo x="22360" y="11557"/>
                <wp:lineTo x="21858" y="7537"/>
                <wp:lineTo x="19848" y="3266"/>
                <wp:lineTo x="13567" y="-502"/>
                <wp:lineTo x="13315" y="-1005"/>
                <wp:lineTo x="8040" y="-1005"/>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765" cy="218376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614D7">
        <w:rPr>
          <w:noProof/>
        </w:rPr>
        <mc:AlternateContent>
          <mc:Choice Requires="wps">
            <w:drawing>
              <wp:anchor distT="0" distB="0" distL="114300" distR="114300" simplePos="0" relativeHeight="251658251" behindDoc="0" locked="0" layoutInCell="1" allowOverlap="1" wp14:anchorId="3D21B083" wp14:editId="49D1633F">
                <wp:simplePos x="0" y="0"/>
                <wp:positionH relativeFrom="page">
                  <wp:posOffset>457200</wp:posOffset>
                </wp:positionH>
                <wp:positionV relativeFrom="page">
                  <wp:posOffset>1252220</wp:posOffset>
                </wp:positionV>
                <wp:extent cx="2587625" cy="4928235"/>
                <wp:effectExtent l="0" t="0" r="0" b="24765"/>
                <wp:wrapThrough wrapText="bothSides">
                  <wp:wrapPolygon edited="0">
                    <wp:start x="212" y="0"/>
                    <wp:lineTo x="212" y="21597"/>
                    <wp:lineTo x="20990" y="21597"/>
                    <wp:lineTo x="21202" y="0"/>
                    <wp:lineTo x="212" y="0"/>
                  </wp:wrapPolygon>
                </wp:wrapThrough>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92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836E7A6" w14:textId="5B29C18C" w:rsidR="00330555" w:rsidRDefault="00330555" w:rsidP="000437D4">
                            <w:pPr>
                              <w:pStyle w:val="BodyText2"/>
                            </w:pPr>
                            <w:r>
                              <w:t>This is a healthy recipe that can replace curries that contribute to diabetes.</w:t>
                            </w:r>
                          </w:p>
                          <w:p w14:paraId="562A36EA" w14:textId="228F184B" w:rsidR="00330555" w:rsidRDefault="00330555" w:rsidP="00A16CF6">
                            <w:pPr>
                              <w:pStyle w:val="BodyText2"/>
                              <w:spacing w:line="276" w:lineRule="auto"/>
                            </w:pPr>
                            <w:r w:rsidRPr="00404D9A">
                              <w:rPr>
                                <w:u w:val="single"/>
                              </w:rPr>
                              <w:t>Ingredients:</w:t>
                            </w:r>
                            <w:r>
                              <w:t xml:space="preserve">  1 cup chopped onion, 1 ½ tbsp. ground ginger, 1 </w:t>
                            </w:r>
                            <w:proofErr w:type="spellStart"/>
                            <w:r>
                              <w:t>tsp</w:t>
                            </w:r>
                            <w:proofErr w:type="spellEnd"/>
                            <w:r>
                              <w:t xml:space="preserve"> olive oil, 1 ½ </w:t>
                            </w:r>
                            <w:proofErr w:type="spellStart"/>
                            <w:r>
                              <w:t>tsp</w:t>
                            </w:r>
                            <w:proofErr w:type="spellEnd"/>
                            <w:r>
                              <w:t xml:space="preserve"> sugar, 1 ½ </w:t>
                            </w:r>
                            <w:proofErr w:type="spellStart"/>
                            <w:r>
                              <w:t>tsp</w:t>
                            </w:r>
                            <w:proofErr w:type="spellEnd"/>
                            <w:r>
                              <w:t xml:space="preserve"> red curry powder, 1 (19 oz.) can of chickpeas, rinsed and drained, 1 (14.5 </w:t>
                            </w:r>
                            <w:proofErr w:type="spellStart"/>
                            <w:r>
                              <w:t>oz</w:t>
                            </w:r>
                            <w:proofErr w:type="spellEnd"/>
                            <w:r>
                              <w:t xml:space="preserve">) can diced tomatoes, </w:t>
                            </w:r>
                            <w:proofErr w:type="spellStart"/>
                            <w:r>
                              <w:t>undrained</w:t>
                            </w:r>
                            <w:proofErr w:type="spellEnd"/>
                            <w:r>
                              <w:t xml:space="preserve">, 4 cups fresh spinach, ½ cup water, ¼ </w:t>
                            </w:r>
                            <w:proofErr w:type="spellStart"/>
                            <w:r>
                              <w:t>tsp</w:t>
                            </w:r>
                            <w:proofErr w:type="spellEnd"/>
                            <w:r>
                              <w:t xml:space="preserve"> salt</w:t>
                            </w:r>
                          </w:p>
                          <w:p w14:paraId="2C899549" w14:textId="3068DE1B" w:rsidR="00330555" w:rsidRPr="00404D9A" w:rsidRDefault="00330555" w:rsidP="00863821">
                            <w:pPr>
                              <w:pStyle w:val="BodyText2"/>
                              <w:rPr>
                                <w:u w:val="single"/>
                              </w:rPr>
                            </w:pPr>
                            <w:r w:rsidRPr="00404D9A">
                              <w:rPr>
                                <w:u w:val="single"/>
                              </w:rPr>
                              <w:t>Directions:</w:t>
                            </w:r>
                          </w:p>
                          <w:p w14:paraId="3530E909" w14:textId="2C20958D" w:rsidR="00330555" w:rsidRDefault="00330555" w:rsidP="00404D9A">
                            <w:pPr>
                              <w:pStyle w:val="BodyText2"/>
                              <w:spacing w:line="276" w:lineRule="auto"/>
                            </w:pPr>
                            <w:r>
                              <w:t>Place onion and ginger in food processor and pulse until minced.  Heat oil in large skillet over medium-high heat.  Add onion mixture sugar and curry to pan</w:t>
                            </w:r>
                            <w:proofErr w:type="gramStart"/>
                            <w:r>
                              <w:t>;</w:t>
                            </w:r>
                            <w:proofErr w:type="gramEnd"/>
                            <w:r>
                              <w:t xml:space="preserve"> sauté 3 minutes.  Add chickpeas and tomatoes; simmer 2 minutes.  Stir in spinach, water and salt; cook 1 minute or until spinach wilts.</w:t>
                            </w:r>
                          </w:p>
                        </w:txbxContent>
                      </wps:txbx>
                      <wps:bodyPr rot="0" vert="horz" wrap="square" lIns="91440" tIns="0" rIns="91440" bIns="0" anchor="t" anchorCtr="0" upright="1">
                        <a:noAutofit/>
                      </wps:bodyPr>
                    </wps:wsp>
                  </a:graphicData>
                </a:graphic>
              </wp:anchor>
            </w:drawing>
          </mc:Choice>
          <mc:Fallback>
            <w:pict>
              <v:shape id="Text Box 15" o:spid="_x0000_s1040" type="#_x0000_t202" style="position:absolute;margin-left:36pt;margin-top:98.6pt;width:203.75pt;height:388.0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iSJisDAAD/Bg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" mv:complextextbox="1" filled="f" stroked="f">
                <v:textbox inset=",0,,0">
                  <w:txbxContent>
                    <w:p w14:paraId="2836E7A6" w14:textId="5B29C18C" w:rsidR="00330555" w:rsidRDefault="00330555" w:rsidP="000437D4">
                      <w:pPr>
                        <w:pStyle w:val="BodyText2"/>
                      </w:pPr>
                      <w:r>
                        <w:t>This is a healthy recipe that can replace curries that contribute to diabetes.</w:t>
                      </w:r>
                    </w:p>
                    <w:p w14:paraId="562A36EA" w14:textId="228F184B" w:rsidR="00330555" w:rsidRDefault="00330555" w:rsidP="00A16CF6">
                      <w:pPr>
                        <w:pStyle w:val="BodyText2"/>
                        <w:spacing w:line="276" w:lineRule="auto"/>
                      </w:pPr>
                      <w:r w:rsidRPr="00404D9A">
                        <w:rPr>
                          <w:u w:val="single"/>
                        </w:rPr>
                        <w:t>Ingredients:</w:t>
                      </w:r>
                      <w:r>
                        <w:t xml:space="preserve">  1 cup chopped onion, 1 ½ tbsp. ground ginger, 1 </w:t>
                      </w:r>
                      <w:proofErr w:type="spellStart"/>
                      <w:r>
                        <w:t>tsp</w:t>
                      </w:r>
                      <w:proofErr w:type="spellEnd"/>
                      <w:r>
                        <w:t xml:space="preserve"> olive oil, 1 ½ </w:t>
                      </w:r>
                      <w:proofErr w:type="spellStart"/>
                      <w:r>
                        <w:t>tsp</w:t>
                      </w:r>
                      <w:proofErr w:type="spellEnd"/>
                      <w:r>
                        <w:t xml:space="preserve"> sugar, 1 ½ </w:t>
                      </w:r>
                      <w:proofErr w:type="spellStart"/>
                      <w:r>
                        <w:t>tsp</w:t>
                      </w:r>
                      <w:proofErr w:type="spellEnd"/>
                      <w:r>
                        <w:t xml:space="preserve"> red curry powder, 1 (19 oz.) can of chickpeas, rinsed and drained, 1 (14.5 </w:t>
                      </w:r>
                      <w:proofErr w:type="spellStart"/>
                      <w:r>
                        <w:t>oz</w:t>
                      </w:r>
                      <w:proofErr w:type="spellEnd"/>
                      <w:r>
                        <w:t xml:space="preserve">) can diced tomatoes, </w:t>
                      </w:r>
                      <w:proofErr w:type="spellStart"/>
                      <w:r>
                        <w:t>undrained</w:t>
                      </w:r>
                      <w:proofErr w:type="spellEnd"/>
                      <w:r>
                        <w:t xml:space="preserve">, 4 cups fresh spinach, ½ cup water, ¼ </w:t>
                      </w:r>
                      <w:proofErr w:type="spellStart"/>
                      <w:r>
                        <w:t>tsp</w:t>
                      </w:r>
                      <w:proofErr w:type="spellEnd"/>
                      <w:r>
                        <w:t xml:space="preserve"> salt</w:t>
                      </w:r>
                    </w:p>
                    <w:p w14:paraId="2C899549" w14:textId="3068DE1B" w:rsidR="00330555" w:rsidRPr="00404D9A" w:rsidRDefault="00330555" w:rsidP="00863821">
                      <w:pPr>
                        <w:pStyle w:val="BodyText2"/>
                        <w:rPr>
                          <w:u w:val="single"/>
                        </w:rPr>
                      </w:pPr>
                      <w:r w:rsidRPr="00404D9A">
                        <w:rPr>
                          <w:u w:val="single"/>
                        </w:rPr>
                        <w:t>Directions:</w:t>
                      </w:r>
                    </w:p>
                    <w:p w14:paraId="3530E909" w14:textId="2C20958D" w:rsidR="00330555" w:rsidRDefault="00330555" w:rsidP="00404D9A">
                      <w:pPr>
                        <w:pStyle w:val="BodyText2"/>
                        <w:spacing w:line="276" w:lineRule="auto"/>
                      </w:pPr>
                      <w:r>
                        <w:t>Place onion and ginger in food processor and pulse until minced.  Heat oil in large skillet over medium-high heat.  Add onion mixture sugar and curry to pan</w:t>
                      </w:r>
                      <w:proofErr w:type="gramStart"/>
                      <w:r>
                        <w:t>;</w:t>
                      </w:r>
                      <w:proofErr w:type="gramEnd"/>
                      <w:r>
                        <w:t xml:space="preserve"> sauté 3 minutes.  Add chickpeas and tomatoes; simmer 2 minutes.  Stir in spinach, water and salt; cook 1 minute or until spinach wilts.</w:t>
                      </w:r>
                    </w:p>
                  </w:txbxContent>
                </v:textbox>
                <w10:wrap type="through" anchorx="page" anchory="page"/>
              </v:shape>
            </w:pict>
          </mc:Fallback>
        </mc:AlternateContent>
      </w:r>
      <w:r w:rsidR="00404D9A">
        <w:rPr>
          <w:noProof/>
        </w:rPr>
        <mc:AlternateContent>
          <mc:Choice Requires="wps">
            <w:drawing>
              <wp:anchor distT="0" distB="0" distL="114300" distR="114300" simplePos="0" relativeHeight="251658250" behindDoc="0" locked="0" layoutInCell="1" allowOverlap="1" wp14:anchorId="6E6FB4F4" wp14:editId="00D9384A">
                <wp:simplePos x="0" y="0"/>
                <wp:positionH relativeFrom="page">
                  <wp:posOffset>433705</wp:posOffset>
                </wp:positionH>
                <wp:positionV relativeFrom="page">
                  <wp:posOffset>459740</wp:posOffset>
                </wp:positionV>
                <wp:extent cx="2610485" cy="683260"/>
                <wp:effectExtent l="0" t="0" r="0" b="2540"/>
                <wp:wrapTight wrapText="bothSides">
                  <wp:wrapPolygon edited="0">
                    <wp:start x="210" y="0"/>
                    <wp:lineTo x="210" y="20877"/>
                    <wp:lineTo x="21227" y="20877"/>
                    <wp:lineTo x="21227" y="0"/>
                    <wp:lineTo x="210"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56788D" w14:textId="2577110B" w:rsidR="00330555" w:rsidRPr="00404D9A" w:rsidRDefault="00330555" w:rsidP="000437D4">
                            <w:pPr>
                              <w:pStyle w:val="Heading2"/>
                              <w:rPr>
                                <w:sz w:val="48"/>
                                <w:szCs w:val="48"/>
                              </w:rPr>
                            </w:pPr>
                            <w:r w:rsidRPr="00404D9A">
                              <w:rPr>
                                <w:sz w:val="48"/>
                                <w:szCs w:val="48"/>
                              </w:rPr>
                              <w:t xml:space="preserve">Diabetes-Friendly Curry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34.15pt;margin-top:36.2pt;width:205.55pt;height:53.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" filled="f" stroked="f">
                <v:textbox inset=",0,,0">
                  <w:txbxContent>
                    <w:p w14:paraId="6056788D" w14:textId="2577110B" w:rsidR="00330555" w:rsidRPr="00404D9A" w:rsidRDefault="00330555" w:rsidP="000437D4">
                      <w:pPr>
                        <w:pStyle w:val="Heading2"/>
                        <w:rPr>
                          <w:sz w:val="48"/>
                          <w:szCs w:val="48"/>
                        </w:rPr>
                      </w:pPr>
                      <w:r w:rsidRPr="00404D9A">
                        <w:rPr>
                          <w:sz w:val="48"/>
                          <w:szCs w:val="48"/>
                        </w:rPr>
                        <w:t xml:space="preserve">Diabetes-Friendly Curry </w:t>
                      </w:r>
                    </w:p>
                  </w:txbxContent>
                </v:textbox>
                <w10:wrap type="tight" anchorx="page" anchory="page"/>
              </v:shape>
            </w:pict>
          </mc:Fallback>
        </mc:AlternateContent>
      </w:r>
      <w:r w:rsidR="00E85C71" w:rsidRPr="00E85C71">
        <w:rPr>
          <w:noProof/>
        </w:rPr>
        <w:t xml:space="preserve"> </w:t>
      </w:r>
      <w:r w:rsidR="00B40BC4">
        <w:rPr>
          <w:noProof/>
        </w:rPr>
        <w:drawing>
          <wp:anchor distT="0" distB="0" distL="114300" distR="114300" simplePos="0" relativeHeight="251660335" behindDoc="0" locked="0" layoutInCell="1" allowOverlap="1" wp14:anchorId="032F3F16" wp14:editId="28511E8A">
            <wp:simplePos x="0" y="0"/>
            <wp:positionH relativeFrom="page">
              <wp:posOffset>7035165</wp:posOffset>
            </wp:positionH>
            <wp:positionV relativeFrom="page">
              <wp:posOffset>1438910</wp:posOffset>
            </wp:positionV>
            <wp:extent cx="2565400" cy="3154680"/>
            <wp:effectExtent l="0" t="0" r="0" b="0"/>
            <wp:wrapThrough wrapText="bothSides">
              <wp:wrapPolygon edited="0">
                <wp:start x="0" y="0"/>
                <wp:lineTo x="0" y="21391"/>
                <wp:lineTo x="21386" y="21391"/>
                <wp:lineTo x="21386"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78" t="3988" r="1602" b="5835"/>
                    <a:stretch/>
                  </pic:blipFill>
                  <pic:spPr bwMode="auto">
                    <a:xfrm>
                      <a:off x="0" y="0"/>
                      <a:ext cx="2565400"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8DE">
        <w:rPr>
          <w:noProof/>
        </w:rPr>
        <mc:AlternateContent>
          <mc:Choice Requires="wps">
            <w:drawing>
              <wp:anchor distT="0" distB="0" distL="114300" distR="114300" simplePos="0" relativeHeight="251658283" behindDoc="0" locked="0" layoutInCell="0" allowOverlap="1" wp14:anchorId="324FC82D" wp14:editId="4B0D5BB1">
                <wp:simplePos x="0" y="0"/>
                <wp:positionH relativeFrom="page">
                  <wp:posOffset>7026275</wp:posOffset>
                </wp:positionH>
                <wp:positionV relativeFrom="page">
                  <wp:posOffset>7269480</wp:posOffset>
                </wp:positionV>
                <wp:extent cx="2587625" cy="299720"/>
                <wp:effectExtent l="0" t="0" r="0" b="5080"/>
                <wp:wrapTight wrapText="bothSides">
                  <wp:wrapPolygon edited="0">
                    <wp:start x="212" y="0"/>
                    <wp:lineTo x="212" y="20136"/>
                    <wp:lineTo x="21202" y="20136"/>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27179B" w14:textId="77777777" w:rsidR="00330555" w:rsidRDefault="00330555" w:rsidP="000437D4">
                            <w:pPr>
                              <w:pStyle w:val="Subtitle"/>
                            </w:pPr>
                            <w:r>
                              <w:t>By: Cassidy Pont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553.25pt;margin-top:572.4pt;width:203.75pt;height:23.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" o:allowincell="f" filled="f" stroked="f">
                <v:textbox inset=",0,,0">
                  <w:txbxContent>
                    <w:p w14:paraId="6627179B" w14:textId="77777777" w:rsidR="00330555" w:rsidRDefault="00330555" w:rsidP="000437D4">
                      <w:pPr>
                        <w:pStyle w:val="Subtitle"/>
                      </w:pPr>
                      <w:r>
                        <w:t>By: Cassidy Pont</w:t>
                      </w:r>
                    </w:p>
                  </w:txbxContent>
                </v:textbox>
                <w10:wrap type="tight" anchorx="page" anchory="page"/>
              </v:shape>
            </w:pict>
          </mc:Fallback>
        </mc:AlternateContent>
      </w:r>
      <w:r w:rsidR="00876CA8">
        <w:rPr>
          <w:noProof/>
        </w:rPr>
        <mc:AlternateContent>
          <mc:Choice Requires="wps">
            <w:drawing>
              <wp:anchor distT="0" distB="0" distL="114300" distR="114300" simplePos="0" relativeHeight="251658282" behindDoc="0" locked="0" layoutInCell="0" allowOverlap="1" wp14:anchorId="7542AED2" wp14:editId="5A83662F">
                <wp:simplePos x="0" y="0"/>
                <wp:positionH relativeFrom="page">
                  <wp:posOffset>7036435</wp:posOffset>
                </wp:positionH>
                <wp:positionV relativeFrom="page">
                  <wp:posOffset>5733415</wp:posOffset>
                </wp:positionV>
                <wp:extent cx="2587625" cy="1485900"/>
                <wp:effectExtent l="0" t="0" r="0" b="12700"/>
                <wp:wrapTight wrapText="bothSides">
                  <wp:wrapPolygon edited="0">
                    <wp:start x="212" y="0"/>
                    <wp:lineTo x="212" y="21415"/>
                    <wp:lineTo x="21202" y="21415"/>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E267AA" w14:textId="77777777" w:rsidR="00330555" w:rsidRDefault="00330555" w:rsidP="000437D4">
                            <w:pPr>
                              <w:pStyle w:val="Title"/>
                            </w:pPr>
                            <w:r>
                              <w:t>Asian Indians Combat Diabetes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554.05pt;margin-top:451.45pt;width:203.75pt;height:117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ja9fkCAABX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" o:allowincell="f" filled="f" stroked="f">
                <v:textbox inset=",0,,0">
                  <w:txbxContent>
                    <w:p w14:paraId="0FE267AA" w14:textId="77777777" w:rsidR="00330555" w:rsidRDefault="00330555" w:rsidP="000437D4">
                      <w:pPr>
                        <w:pStyle w:val="Title"/>
                      </w:pPr>
                      <w:r>
                        <w:t>Asian Indians Combat Diabetes</w:t>
                      </w:r>
                    </w:p>
                  </w:txbxContent>
                </v:textbox>
                <w10:wrap type="tight" anchorx="page" anchory="page"/>
              </v:shape>
            </w:pict>
          </mc:Fallback>
        </mc:AlternateContent>
      </w:r>
      <w:r w:rsidR="00B40BC4" w:rsidRPr="00B40BC4">
        <w:rPr>
          <w:noProof/>
        </w:rPr>
        <w:t xml:space="preserve"> </w:t>
      </w:r>
      <w:r w:rsidR="00A547FA">
        <w:rPr>
          <w:noProof/>
        </w:rPr>
        <w:drawing>
          <wp:anchor distT="0" distB="0" distL="114300" distR="114300" simplePos="0" relativeHeight="251658281" behindDoc="0" locked="0" layoutInCell="1" allowOverlap="1" wp14:anchorId="2DDD1814" wp14:editId="31FE0DBF">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3"/>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A547FA">
        <w:rPr>
          <w:noProof/>
        </w:rPr>
        <w:drawing>
          <wp:anchor distT="0" distB="0" distL="118745" distR="118745" simplePos="0" relativeHeight="251658273" behindDoc="0" locked="0" layoutInCell="1" allowOverlap="1" wp14:anchorId="44C3228E" wp14:editId="2D275E0D">
            <wp:simplePos x="5486400" y="8229600"/>
            <wp:positionH relativeFrom="page">
              <wp:posOffset>5047615</wp:posOffset>
            </wp:positionH>
            <wp:positionV relativeFrom="page">
              <wp:posOffset>1442720</wp:posOffset>
            </wp:positionV>
            <wp:extent cx="1285240" cy="979170"/>
            <wp:effectExtent l="50800" t="25400" r="35560" b="11430"/>
            <wp:wrapTight wrapText="bothSides">
              <wp:wrapPolygon edited="0">
                <wp:start x="-854" y="-560"/>
                <wp:lineTo x="-854" y="21852"/>
                <wp:lineTo x="22198" y="21852"/>
                <wp:lineTo x="22198" y="-560"/>
                <wp:lineTo x="-854" y="-560"/>
              </wp:wrapPolygon>
            </wp:wrapTight>
            <wp:docPr id="10" name="Placeholder" descr=":wave page 1:42-1678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14"/>
                    <a:srcRect r="12592"/>
                    <a:stretch>
                      <a:fillRect/>
                    </a:stretch>
                  </pic:blipFill>
                  <pic:spPr bwMode="auto">
                    <a:xfrm>
                      <a:off x="0" y="0"/>
                      <a:ext cx="1285240" cy="97917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A547FA">
        <w:rPr>
          <w:noProof/>
        </w:rPr>
        <w:drawing>
          <wp:anchor distT="0" distB="0" distL="118745" distR="118745" simplePos="0" relativeHeight="251658272" behindDoc="0" locked="0" layoutInCell="1" allowOverlap="1" wp14:anchorId="72207D1F" wp14:editId="4C4B698B">
            <wp:simplePos x="5486400" y="8229600"/>
            <wp:positionH relativeFrom="page">
              <wp:posOffset>5047615</wp:posOffset>
            </wp:positionH>
            <wp:positionV relativeFrom="page">
              <wp:posOffset>459740</wp:posOffset>
            </wp:positionV>
            <wp:extent cx="1284605" cy="979170"/>
            <wp:effectExtent l="50800" t="25400" r="36195" b="11430"/>
            <wp:wrapTight wrapText="bothSides">
              <wp:wrapPolygon edited="0">
                <wp:start x="-854" y="-560"/>
                <wp:lineTo x="-854" y="21852"/>
                <wp:lineTo x="22209" y="21852"/>
                <wp:lineTo x="22209" y="-560"/>
                <wp:lineTo x="-854" y="-560"/>
              </wp:wrapPolygon>
            </wp:wrapTight>
            <wp:docPr id="9" name="Placeholder" descr=":wave page 1:42-1667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a:blip r:embed="rId15"/>
                    <a:srcRect l="12179"/>
                    <a:stretch>
                      <a:fillRect/>
                    </a:stretch>
                  </pic:blipFill>
                  <pic:spPr bwMode="auto">
                    <a:xfrm>
                      <a:off x="0" y="0"/>
                      <a:ext cx="1284605" cy="97917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A547FA">
        <w:rPr>
          <w:noProof/>
        </w:rPr>
        <w:drawing>
          <wp:anchor distT="0" distB="0" distL="118745" distR="118745" simplePos="0" relativeHeight="251658271" behindDoc="0" locked="0" layoutInCell="0" allowOverlap="1" wp14:anchorId="67FC31FB" wp14:editId="041CE014">
            <wp:simplePos x="5486400" y="8229600"/>
            <wp:positionH relativeFrom="page">
              <wp:posOffset>3759200</wp:posOffset>
            </wp:positionH>
            <wp:positionV relativeFrom="page">
              <wp:posOffset>457200</wp:posOffset>
            </wp:positionV>
            <wp:extent cx="1289050" cy="1963420"/>
            <wp:effectExtent l="25400" t="25400" r="31750" b="17780"/>
            <wp:wrapTight wrapText="bothSides">
              <wp:wrapPolygon edited="0">
                <wp:start x="-426" y="-279"/>
                <wp:lineTo x="-426" y="21516"/>
                <wp:lineTo x="21706" y="21516"/>
                <wp:lineTo x="21706" y="-279"/>
                <wp:lineTo x="-426" y="-279"/>
              </wp:wrapPolygon>
            </wp:wrapTight>
            <wp:docPr id="8" name="Placeholder" descr=":wave page 1:42-1561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6"/>
                    <a:srcRect/>
                    <a:stretch>
                      <a:fillRect/>
                    </a:stretch>
                  </pic:blipFill>
                  <pic:spPr bwMode="auto">
                    <a:xfrm>
                      <a:off x="0" y="0"/>
                      <a:ext cx="1289050" cy="196342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bookmarkStart w:id="0" w:name="_GoBack"/>
      <w:bookmarkEnd w:id="0"/>
      <w:r w:rsidR="00A547FA">
        <w:br w:type="page"/>
      </w:r>
      <w:r w:rsidR="00AE3A1B">
        <w:rPr>
          <w:noProof/>
        </w:rPr>
        <w:lastRenderedPageBreak/>
        <w:drawing>
          <wp:anchor distT="0" distB="0" distL="114300" distR="114300" simplePos="0" relativeHeight="251671599" behindDoc="0" locked="0" layoutInCell="1" allowOverlap="1" wp14:anchorId="3431E6C8" wp14:editId="59BEE2CE">
            <wp:simplePos x="0" y="0"/>
            <wp:positionH relativeFrom="page">
              <wp:posOffset>457200</wp:posOffset>
            </wp:positionH>
            <wp:positionV relativeFrom="page">
              <wp:posOffset>2171700</wp:posOffset>
            </wp:positionV>
            <wp:extent cx="2674620" cy="1606550"/>
            <wp:effectExtent l="0" t="0" r="0" b="0"/>
            <wp:wrapThrough wrapText="bothSides">
              <wp:wrapPolygon edited="0">
                <wp:start x="0" y="0"/>
                <wp:lineTo x="0" y="21173"/>
                <wp:lineTo x="21333" y="21173"/>
                <wp:lineTo x="21333"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46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1" relativeHeight="251658279" behindDoc="0" locked="0" layoutInCell="1" allowOverlap="1" wp14:anchorId="14DFACDF" wp14:editId="4070B075">
                <wp:simplePos x="457200" y="881380"/>
                <wp:positionH relativeFrom="page">
                  <wp:posOffset>457200</wp:posOffset>
                </wp:positionH>
                <wp:positionV relativeFrom="page">
                  <wp:posOffset>881380</wp:posOffset>
                </wp:positionV>
                <wp:extent cx="6451600" cy="1557020"/>
                <wp:effectExtent l="0" t="0" r="0" b="17780"/>
                <wp:wrapThrough wrapText="bothSides">
                  <wp:wrapPolygon edited="0">
                    <wp:start x="85" y="0"/>
                    <wp:lineTo x="85" y="21494"/>
                    <wp:lineTo x="21430" y="21494"/>
                    <wp:lineTo x="21430" y="0"/>
                    <wp:lineTo x="85" y="0"/>
                  </wp:wrapPolygon>
                </wp:wrapThrough>
                <wp:docPr id="41" name="Group 41"/>
                <wp:cNvGraphicFramePr/>
                <a:graphic xmlns:a="http://schemas.openxmlformats.org/drawingml/2006/main">
                  <a:graphicData uri="http://schemas.microsoft.com/office/word/2010/wordprocessingGroup">
                    <wpg:wgp>
                      <wpg:cNvGrpSpPr/>
                      <wpg:grpSpPr>
                        <a:xfrm>
                          <a:off x="0" y="0"/>
                          <a:ext cx="6451600" cy="1557020"/>
                          <a:chOff x="0" y="0"/>
                          <a:chExt cx="6451600" cy="1557020"/>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6451600"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9" name="Text Box 39"/>
                        <wps:cNvSpPr txBox="1"/>
                        <wps:spPr>
                          <a:xfrm>
                            <a:off x="91440" y="0"/>
                            <a:ext cx="6268720" cy="1195070"/>
                          </a:xfrm>
                          <a:prstGeom prst="rect">
                            <a:avLst/>
                          </a:prstGeom>
                          <a:noFill/>
                          <a:ln>
                            <a:noFill/>
                          </a:ln>
                          <a:effectLst/>
                          <a:extLst>
                            <a:ext uri="{C572A759-6A51-4108-AA02-DFA0A04FC94B}">
                              <ma14:wrappingTextBoxFlag xmlns:ma14="http://schemas.microsoft.com/office/mac/drawingml/2011/main"/>
                            </a:ext>
                          </a:extLst>
                        </wps:spPr>
                        <wps:txbx id="8">
                          <w:txbxContent>
                            <w:p w14:paraId="3BA84EA7" w14:textId="2415CF27" w:rsidR="00330555" w:rsidRPr="00FE7346" w:rsidRDefault="00330555" w:rsidP="000437D4">
                              <w:pPr>
                                <w:pStyle w:val="BodyText3"/>
                                <w:rPr>
                                  <w:sz w:val="28"/>
                                  <w:szCs w:val="28"/>
                                </w:rPr>
                              </w:pPr>
                              <w:r w:rsidRPr="00FE7346">
                                <w:rPr>
                                  <w:sz w:val="28"/>
                                  <w:szCs w:val="28"/>
                                </w:rPr>
                                <w:t>Diabetes affects how the body uses glucose, which is an important energy source for cells that make up the body’s muscle and tissues, and also powers the brain.  When a person has diabetes, they have too much glucose in the blood, which can lead to other serious health problems, such as coronary heart disease and cardiovascular disease.  Asian Indians have the highest number of cases of diabetes in the world.  Diet and exercise can help ward off diabetes.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755265" y="1193800"/>
                            <a:ext cx="3604895" cy="31623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44" style="position:absolute;margin-left:36pt;margin-top:69.4pt;width:508pt;height:122.6pt;z-index:251658279;mso-position-horizontal-relative:page;mso-position-vertical-relative:page" coordsize="6451600,155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" mv:complextextbox="1">
                <v:shape id="Text Box 26" o:spid="_x0000_s1045" type="#_x0000_t202" style="position:absolute;width:6451600;height:1557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Text Box 39" o:spid="_x0000_s1046" type="#_x0000_t202" style="position:absolute;left:91440;width:6268720;height:1195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w:p w14:paraId="3BA84EA7" w14:textId="2415CF27" w:rsidR="00330555" w:rsidRPr="00FE7346" w:rsidRDefault="00330555" w:rsidP="000437D4">
                        <w:pPr>
                          <w:pStyle w:val="BodyText3"/>
                          <w:rPr>
                            <w:sz w:val="28"/>
                            <w:szCs w:val="28"/>
                          </w:rPr>
                        </w:pPr>
                        <w:r w:rsidRPr="00FE7346">
                          <w:rPr>
                            <w:sz w:val="28"/>
                            <w:szCs w:val="28"/>
                          </w:rPr>
                          <w:t>Diabetes affects how the body uses glucose, which is an important energy source for cells that make up the body’s muscle and tissues, and also powers the brain.  When a person has diabetes, they have too much glucose in the blood, which can lead to other serious health problems, such as coronary heart disease and cardiovascular disease.  Asian Indians have the highest number of cases of diabetes in the world.  Diet and exercise can help ward off diabetes.</w:t>
                        </w:r>
                      </w:p>
                    </w:txbxContent>
                  </v:textbox>
                </v:shape>
                <v:shape id="Text Box 40" o:spid="_x0000_s1047" type="#_x0000_t202" style="position:absolute;left:2755265;top:1193800;width:3604895;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v:textbox>
                </v:shape>
                <w10:wrap type="through" anchorx="page" anchory="page"/>
              </v:group>
            </w:pict>
          </mc:Fallback>
        </mc:AlternateContent>
      </w:r>
      <w:r w:rsidR="00FE7346">
        <w:rPr>
          <w:noProof/>
        </w:rPr>
        <mc:AlternateContent>
          <mc:Choice Requires="wps">
            <w:drawing>
              <wp:anchor distT="0" distB="0" distL="114300" distR="114300" simplePos="0" relativeHeight="251658278" behindDoc="0" locked="0" layoutInCell="0" allowOverlap="1" wp14:anchorId="72B7236C" wp14:editId="7FDB18B4">
                <wp:simplePos x="0" y="0"/>
                <wp:positionH relativeFrom="page">
                  <wp:posOffset>553720</wp:posOffset>
                </wp:positionH>
                <wp:positionV relativeFrom="page">
                  <wp:posOffset>457200</wp:posOffset>
                </wp:positionV>
                <wp:extent cx="5972175" cy="584835"/>
                <wp:effectExtent l="0" t="0" r="0" b="24765"/>
                <wp:wrapTight wrapText="bothSides">
                  <wp:wrapPolygon edited="0">
                    <wp:start x="92" y="0"/>
                    <wp:lineTo x="92" y="21577"/>
                    <wp:lineTo x="21405" y="21577"/>
                    <wp:lineTo x="21405" y="0"/>
                    <wp:lineTo x="92"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4E5CE0" w14:textId="77777777" w:rsidR="00330555" w:rsidRPr="00876CA8" w:rsidRDefault="00330555" w:rsidP="000437D4">
                            <w:pPr>
                              <w:pStyle w:val="Heading1"/>
                              <w:rPr>
                                <w:rFonts w:cs="Arial"/>
                                <w:color w:val="646464"/>
                                <w:sz w:val="40"/>
                                <w:szCs w:val="40"/>
                              </w:rPr>
                            </w:pPr>
                            <w:r w:rsidRPr="00876CA8">
                              <w:rPr>
                                <w:rFonts w:cs="Arial"/>
                                <w:color w:val="646464"/>
                                <w:sz w:val="40"/>
                                <w:szCs w:val="40"/>
                              </w:rPr>
                              <w:t xml:space="preserve">What is Diabetes?  </w:t>
                            </w:r>
                            <w:proofErr w:type="spellStart"/>
                            <w:proofErr w:type="gramStart"/>
                            <w:r w:rsidRPr="00876CA8">
                              <w:rPr>
                                <w:rFonts w:ascii="Devanagari Sangam MN" w:hAnsi="Devanagari Sangam MN" w:cs="Devanagari Sangam MN"/>
                                <w:color w:val="646464"/>
                                <w:sz w:val="40"/>
                                <w:szCs w:val="40"/>
                              </w:rPr>
                              <w:t>मधुमेह</w:t>
                            </w:r>
                            <w:proofErr w:type="spellEnd"/>
                            <w:r w:rsidRPr="00876CA8">
                              <w:rPr>
                                <w:rFonts w:cs="Arial"/>
                                <w:color w:val="646464"/>
                                <w:sz w:val="40"/>
                                <w:szCs w:val="40"/>
                              </w:rPr>
                              <w:t xml:space="preserve"> </w:t>
                            </w:r>
                            <w:proofErr w:type="spellStart"/>
                            <w:r w:rsidRPr="00876CA8">
                              <w:rPr>
                                <w:rFonts w:ascii="Devanagari Sangam MN" w:hAnsi="Devanagari Sangam MN" w:cs="Devanagari Sangam MN"/>
                                <w:color w:val="646464"/>
                                <w:sz w:val="40"/>
                                <w:szCs w:val="40"/>
                              </w:rPr>
                              <w:t>क्या</w:t>
                            </w:r>
                            <w:proofErr w:type="spellEnd"/>
                            <w:r w:rsidRPr="00876CA8">
                              <w:rPr>
                                <w:rFonts w:cs="Arial"/>
                                <w:color w:val="646464"/>
                                <w:sz w:val="40"/>
                                <w:szCs w:val="40"/>
                              </w:rPr>
                              <w:t xml:space="preserve"> </w:t>
                            </w:r>
                            <w:proofErr w:type="spellStart"/>
                            <w:r w:rsidRPr="00876CA8">
                              <w:rPr>
                                <w:rFonts w:ascii="Devanagari Sangam MN" w:hAnsi="Devanagari Sangam MN" w:cs="Devanagari Sangam MN"/>
                                <w:color w:val="646464"/>
                                <w:sz w:val="40"/>
                                <w:szCs w:val="40"/>
                              </w:rPr>
                              <w:t>है</w:t>
                            </w:r>
                            <w:proofErr w:type="spellEnd"/>
                            <w:r w:rsidRPr="00876CA8">
                              <w:rPr>
                                <w:rFonts w:cs="Arial"/>
                                <w:color w:val="646464"/>
                                <w:sz w:val="40"/>
                                <w:szCs w:val="40"/>
                              </w:rPr>
                              <w:t>?</w:t>
                            </w:r>
                            <w:proofErr w:type="gramEnd"/>
                            <w:r w:rsidRPr="00876CA8">
                              <w:rPr>
                                <w:rFonts w:cs="Arial"/>
                                <w:color w:val="646464"/>
                                <w:sz w:val="40"/>
                                <w:szCs w:val="40"/>
                              </w:rPr>
                              <w:t xml:space="preserve"> (</w:t>
                            </w:r>
                            <w:proofErr w:type="spellStart"/>
                            <w:r w:rsidRPr="00876CA8">
                              <w:rPr>
                                <w:rFonts w:cs="Arial"/>
                                <w:color w:val="646464"/>
                                <w:sz w:val="40"/>
                                <w:szCs w:val="40"/>
                              </w:rPr>
                              <w:t>Madhumēha</w:t>
                            </w:r>
                            <w:proofErr w:type="spellEnd"/>
                            <w:r w:rsidRPr="00876CA8">
                              <w:rPr>
                                <w:rFonts w:cs="Arial"/>
                                <w:color w:val="646464"/>
                                <w:sz w:val="40"/>
                                <w:szCs w:val="40"/>
                              </w:rPr>
                              <w:t xml:space="preserve"> </w:t>
                            </w:r>
                            <w:proofErr w:type="spellStart"/>
                            <w:r w:rsidRPr="00876CA8">
                              <w:rPr>
                                <w:rFonts w:cs="Arial"/>
                                <w:color w:val="646464"/>
                                <w:sz w:val="40"/>
                                <w:szCs w:val="40"/>
                              </w:rPr>
                              <w:t>kyā</w:t>
                            </w:r>
                            <w:proofErr w:type="spellEnd"/>
                            <w:r w:rsidRPr="00876CA8">
                              <w:rPr>
                                <w:rFonts w:cs="Arial"/>
                                <w:color w:val="646464"/>
                                <w:sz w:val="40"/>
                                <w:szCs w:val="40"/>
                              </w:rPr>
                              <w:t xml:space="preserve"> </w:t>
                            </w:r>
                            <w:proofErr w:type="spellStart"/>
                            <w:r w:rsidRPr="00876CA8">
                              <w:rPr>
                                <w:rFonts w:cs="Arial"/>
                                <w:color w:val="646464"/>
                                <w:sz w:val="40"/>
                                <w:szCs w:val="40"/>
                              </w:rPr>
                              <w:t>hai</w:t>
                            </w:r>
                            <w:proofErr w:type="spellEnd"/>
                            <w:r w:rsidRPr="00876CA8">
                              <w:rPr>
                                <w:rFonts w:cs="Arial"/>
                                <w:color w:val="646464"/>
                                <w:sz w:val="40"/>
                                <w:szCs w:val="40"/>
                              </w:rPr>
                              <w:t>?)</w:t>
                            </w:r>
                          </w:p>
                          <w:p w14:paraId="394DD425" w14:textId="77777777" w:rsidR="00330555" w:rsidRPr="00876CA8" w:rsidRDefault="00330555" w:rsidP="000437D4">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43.6pt;margin-top:36pt;width:470.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" o:allowincell="f" filled="f" stroked="f">
                <v:textbox inset=",0,,0">
                  <w:txbxContent>
                    <w:p w14:paraId="604E5CE0" w14:textId="77777777" w:rsidR="00330555" w:rsidRPr="00876CA8" w:rsidRDefault="00330555" w:rsidP="000437D4">
                      <w:pPr>
                        <w:pStyle w:val="Heading1"/>
                        <w:rPr>
                          <w:rFonts w:cs="Arial"/>
                          <w:color w:val="646464"/>
                          <w:sz w:val="40"/>
                          <w:szCs w:val="40"/>
                        </w:rPr>
                      </w:pPr>
                      <w:r w:rsidRPr="00876CA8">
                        <w:rPr>
                          <w:rFonts w:cs="Arial"/>
                          <w:color w:val="646464"/>
                          <w:sz w:val="40"/>
                          <w:szCs w:val="40"/>
                        </w:rPr>
                        <w:t xml:space="preserve">What is Diabetes?  </w:t>
                      </w:r>
                      <w:proofErr w:type="spellStart"/>
                      <w:proofErr w:type="gramStart"/>
                      <w:r w:rsidRPr="00876CA8">
                        <w:rPr>
                          <w:rFonts w:ascii="Devanagari Sangam MN" w:hAnsi="Devanagari Sangam MN" w:cs="Devanagari Sangam MN"/>
                          <w:color w:val="646464"/>
                          <w:sz w:val="40"/>
                          <w:szCs w:val="40"/>
                        </w:rPr>
                        <w:t>मधुमेह</w:t>
                      </w:r>
                      <w:proofErr w:type="spellEnd"/>
                      <w:r w:rsidRPr="00876CA8">
                        <w:rPr>
                          <w:rFonts w:cs="Arial"/>
                          <w:color w:val="646464"/>
                          <w:sz w:val="40"/>
                          <w:szCs w:val="40"/>
                        </w:rPr>
                        <w:t xml:space="preserve"> </w:t>
                      </w:r>
                      <w:proofErr w:type="spellStart"/>
                      <w:r w:rsidRPr="00876CA8">
                        <w:rPr>
                          <w:rFonts w:ascii="Devanagari Sangam MN" w:hAnsi="Devanagari Sangam MN" w:cs="Devanagari Sangam MN"/>
                          <w:color w:val="646464"/>
                          <w:sz w:val="40"/>
                          <w:szCs w:val="40"/>
                        </w:rPr>
                        <w:t>क्या</w:t>
                      </w:r>
                      <w:proofErr w:type="spellEnd"/>
                      <w:r w:rsidRPr="00876CA8">
                        <w:rPr>
                          <w:rFonts w:cs="Arial"/>
                          <w:color w:val="646464"/>
                          <w:sz w:val="40"/>
                          <w:szCs w:val="40"/>
                        </w:rPr>
                        <w:t xml:space="preserve"> </w:t>
                      </w:r>
                      <w:proofErr w:type="spellStart"/>
                      <w:r w:rsidRPr="00876CA8">
                        <w:rPr>
                          <w:rFonts w:ascii="Devanagari Sangam MN" w:hAnsi="Devanagari Sangam MN" w:cs="Devanagari Sangam MN"/>
                          <w:color w:val="646464"/>
                          <w:sz w:val="40"/>
                          <w:szCs w:val="40"/>
                        </w:rPr>
                        <w:t>है</w:t>
                      </w:r>
                      <w:proofErr w:type="spellEnd"/>
                      <w:r w:rsidRPr="00876CA8">
                        <w:rPr>
                          <w:rFonts w:cs="Arial"/>
                          <w:color w:val="646464"/>
                          <w:sz w:val="40"/>
                          <w:szCs w:val="40"/>
                        </w:rPr>
                        <w:t>?</w:t>
                      </w:r>
                      <w:proofErr w:type="gramEnd"/>
                      <w:r w:rsidRPr="00876CA8">
                        <w:rPr>
                          <w:rFonts w:cs="Arial"/>
                          <w:color w:val="646464"/>
                          <w:sz w:val="40"/>
                          <w:szCs w:val="40"/>
                        </w:rPr>
                        <w:t xml:space="preserve"> (</w:t>
                      </w:r>
                      <w:proofErr w:type="spellStart"/>
                      <w:r w:rsidRPr="00876CA8">
                        <w:rPr>
                          <w:rFonts w:cs="Arial"/>
                          <w:color w:val="646464"/>
                          <w:sz w:val="40"/>
                          <w:szCs w:val="40"/>
                        </w:rPr>
                        <w:t>Madhumēha</w:t>
                      </w:r>
                      <w:proofErr w:type="spellEnd"/>
                      <w:r w:rsidRPr="00876CA8">
                        <w:rPr>
                          <w:rFonts w:cs="Arial"/>
                          <w:color w:val="646464"/>
                          <w:sz w:val="40"/>
                          <w:szCs w:val="40"/>
                        </w:rPr>
                        <w:t xml:space="preserve"> </w:t>
                      </w:r>
                      <w:proofErr w:type="spellStart"/>
                      <w:r w:rsidRPr="00876CA8">
                        <w:rPr>
                          <w:rFonts w:cs="Arial"/>
                          <w:color w:val="646464"/>
                          <w:sz w:val="40"/>
                          <w:szCs w:val="40"/>
                        </w:rPr>
                        <w:t>kyā</w:t>
                      </w:r>
                      <w:proofErr w:type="spellEnd"/>
                      <w:r w:rsidRPr="00876CA8">
                        <w:rPr>
                          <w:rFonts w:cs="Arial"/>
                          <w:color w:val="646464"/>
                          <w:sz w:val="40"/>
                          <w:szCs w:val="40"/>
                        </w:rPr>
                        <w:t xml:space="preserve"> </w:t>
                      </w:r>
                      <w:proofErr w:type="spellStart"/>
                      <w:r w:rsidRPr="00876CA8">
                        <w:rPr>
                          <w:rFonts w:cs="Arial"/>
                          <w:color w:val="646464"/>
                          <w:sz w:val="40"/>
                          <w:szCs w:val="40"/>
                        </w:rPr>
                        <w:t>hai</w:t>
                      </w:r>
                      <w:proofErr w:type="spellEnd"/>
                      <w:r w:rsidRPr="00876CA8">
                        <w:rPr>
                          <w:rFonts w:cs="Arial"/>
                          <w:color w:val="646464"/>
                          <w:sz w:val="40"/>
                          <w:szCs w:val="40"/>
                        </w:rPr>
                        <w:t>?)</w:t>
                      </w:r>
                    </w:p>
                    <w:p w14:paraId="394DD425" w14:textId="77777777" w:rsidR="00330555" w:rsidRPr="00876CA8" w:rsidRDefault="00330555" w:rsidP="000437D4">
                      <w:pPr>
                        <w:pStyle w:val="Heading1"/>
                      </w:pPr>
                    </w:p>
                  </w:txbxContent>
                </v:textbox>
                <w10:wrap type="tight" anchorx="page" anchory="page"/>
              </v:shape>
            </w:pict>
          </mc:Fallback>
        </mc:AlternateContent>
      </w:r>
      <w:r w:rsidR="009614D7">
        <w:rPr>
          <w:noProof/>
        </w:rPr>
        <mc:AlternateContent>
          <mc:Choice Requires="wps">
            <w:drawing>
              <wp:anchor distT="0" distB="0" distL="114300" distR="114300" simplePos="0" relativeHeight="251658258" behindDoc="0" locked="0" layoutInCell="0" allowOverlap="1" wp14:anchorId="0DA1C7DB" wp14:editId="134FAA7A">
                <wp:simplePos x="0" y="0"/>
                <wp:positionH relativeFrom="page">
                  <wp:posOffset>3335020</wp:posOffset>
                </wp:positionH>
                <wp:positionV relativeFrom="page">
                  <wp:posOffset>3117215</wp:posOffset>
                </wp:positionV>
                <wp:extent cx="5974080" cy="521335"/>
                <wp:effectExtent l="0" t="0" r="0" b="12065"/>
                <wp:wrapTight wrapText="bothSides">
                  <wp:wrapPolygon edited="0">
                    <wp:start x="92" y="0"/>
                    <wp:lineTo x="92" y="21048"/>
                    <wp:lineTo x="21398" y="21048"/>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982C8A" w14:textId="789A772A" w:rsidR="00330555" w:rsidRPr="001644CE" w:rsidRDefault="00330555" w:rsidP="000437D4">
                            <w:pPr>
                              <w:pStyle w:val="Heading3"/>
                            </w:pPr>
                            <w:r>
                              <w:t>Modify your lifestyle to fight diabetes!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margin-left:262.6pt;margin-top:245.45pt;width:470.4pt;height:41.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FbfUCAABW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" o:allowincell="f" filled="f" stroked="f">
                <v:textbox inset=",0,,0">
                  <w:txbxContent>
                    <w:p w14:paraId="47982C8A" w14:textId="789A772A" w:rsidR="00330555" w:rsidRPr="001644CE" w:rsidRDefault="00330555" w:rsidP="000437D4">
                      <w:pPr>
                        <w:pStyle w:val="Heading3"/>
                      </w:pPr>
                      <w:r>
                        <w:t>Modify your lifestyle to fight diabetes!</w:t>
                      </w:r>
                    </w:p>
                  </w:txbxContent>
                </v:textbox>
                <w10:wrap type="tight" anchorx="page" anchory="page"/>
              </v:shape>
            </w:pict>
          </mc:Fallback>
        </mc:AlternateContent>
      </w:r>
      <w:r w:rsidR="003B6081">
        <w:rPr>
          <w:noProof/>
        </w:rPr>
        <mc:AlternateContent>
          <mc:Choice Requires="wps">
            <w:drawing>
              <wp:anchor distT="0" distB="0" distL="114300" distR="114300" simplePos="0" relativeHeight="251658259" behindDoc="0" locked="0" layoutInCell="0" allowOverlap="1" wp14:anchorId="5834A73A" wp14:editId="069CB676">
                <wp:simplePos x="0" y="0"/>
                <wp:positionH relativeFrom="page">
                  <wp:posOffset>3225800</wp:posOffset>
                </wp:positionH>
                <wp:positionV relativeFrom="page">
                  <wp:posOffset>3708400</wp:posOffset>
                </wp:positionV>
                <wp:extent cx="6375400" cy="3606800"/>
                <wp:effectExtent l="0" t="0" r="0" b="0"/>
                <wp:wrapTight wrapText="bothSides">
                  <wp:wrapPolygon edited="0">
                    <wp:start x="86" y="0"/>
                    <wp:lineTo x="86" y="21448"/>
                    <wp:lineTo x="21428" y="21448"/>
                    <wp:lineTo x="21428" y="0"/>
                    <wp:lineTo x="86"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60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5532FD" w14:textId="667FB313" w:rsidR="00330555" w:rsidRPr="0079275A" w:rsidRDefault="00330555" w:rsidP="0079275A">
                            <w:pPr>
                              <w:pStyle w:val="BodyText"/>
                              <w:jc w:val="center"/>
                              <w:rPr>
                                <w:sz w:val="28"/>
                                <w:szCs w:val="28"/>
                              </w:rPr>
                            </w:pPr>
                            <w:r>
                              <w:rPr>
                                <w:sz w:val="28"/>
                                <w:szCs w:val="28"/>
                              </w:rPr>
                              <w:t>Keep your body balanced with the following tips:</w:t>
                            </w:r>
                          </w:p>
                          <w:p w14:paraId="010AAB35" w14:textId="65C86781" w:rsidR="00330555" w:rsidRPr="0079275A" w:rsidRDefault="00330555" w:rsidP="00616298">
                            <w:pPr>
                              <w:pStyle w:val="BodyText"/>
                              <w:numPr>
                                <w:ilvl w:val="0"/>
                                <w:numId w:val="3"/>
                              </w:numPr>
                              <w:rPr>
                                <w:sz w:val="28"/>
                                <w:szCs w:val="28"/>
                              </w:rPr>
                            </w:pPr>
                            <w:r w:rsidRPr="0079275A">
                              <w:rPr>
                                <w:sz w:val="28"/>
                                <w:szCs w:val="28"/>
                              </w:rPr>
                              <w:t>Instead of adding salt or sugar</w:t>
                            </w:r>
                            <w:r>
                              <w:rPr>
                                <w:sz w:val="28"/>
                                <w:szCs w:val="28"/>
                              </w:rPr>
                              <w:t xml:space="preserve"> to curries</w:t>
                            </w:r>
                            <w:r w:rsidRPr="0079275A">
                              <w:rPr>
                                <w:sz w:val="28"/>
                                <w:szCs w:val="28"/>
                              </w:rPr>
                              <w:t>, add herbs and spices, such as turmeric, g</w:t>
                            </w:r>
                            <w:r>
                              <w:rPr>
                                <w:sz w:val="28"/>
                                <w:szCs w:val="28"/>
                              </w:rPr>
                              <w:t>inger, mint and garlic, which</w:t>
                            </w:r>
                            <w:r w:rsidRPr="0079275A">
                              <w:rPr>
                                <w:sz w:val="28"/>
                                <w:szCs w:val="28"/>
                              </w:rPr>
                              <w:t xml:space="preserve"> provide</w:t>
                            </w:r>
                            <w:r>
                              <w:rPr>
                                <w:sz w:val="28"/>
                                <w:szCs w:val="28"/>
                              </w:rPr>
                              <w:t xml:space="preserve"> great flavor and</w:t>
                            </w:r>
                            <w:r w:rsidRPr="0079275A">
                              <w:rPr>
                                <w:sz w:val="28"/>
                                <w:szCs w:val="28"/>
                              </w:rPr>
                              <w:t xml:space="preserve"> health benefits </w:t>
                            </w:r>
                          </w:p>
                          <w:p w14:paraId="3AC7577E" w14:textId="0B0FE0B1" w:rsidR="00330555" w:rsidRPr="0079275A" w:rsidRDefault="00330555" w:rsidP="0079275A">
                            <w:pPr>
                              <w:pStyle w:val="BodyText"/>
                              <w:numPr>
                                <w:ilvl w:val="0"/>
                                <w:numId w:val="3"/>
                              </w:numPr>
                              <w:rPr>
                                <w:sz w:val="28"/>
                                <w:szCs w:val="28"/>
                              </w:rPr>
                            </w:pPr>
                            <w:r w:rsidRPr="0079275A">
                              <w:rPr>
                                <w:sz w:val="28"/>
                                <w:szCs w:val="28"/>
                              </w:rPr>
                              <w:t>Be mindful of the amount of rice you are consuming in a meal (</w:t>
                            </w:r>
                            <w:r>
                              <w:rPr>
                                <w:sz w:val="28"/>
                                <w:szCs w:val="28"/>
                              </w:rPr>
                              <w:t xml:space="preserve">should be </w:t>
                            </w:r>
                            <w:r w:rsidRPr="0079275A">
                              <w:rPr>
                                <w:sz w:val="28"/>
                                <w:szCs w:val="28"/>
                              </w:rPr>
                              <w:t>about ¼ of your plate)</w:t>
                            </w:r>
                          </w:p>
                          <w:p w14:paraId="2017F164" w14:textId="4092AC27" w:rsidR="00330555" w:rsidRPr="0079275A" w:rsidRDefault="00330555" w:rsidP="00616298">
                            <w:pPr>
                              <w:pStyle w:val="BodyText"/>
                              <w:numPr>
                                <w:ilvl w:val="0"/>
                                <w:numId w:val="3"/>
                              </w:numPr>
                              <w:rPr>
                                <w:sz w:val="28"/>
                                <w:szCs w:val="28"/>
                              </w:rPr>
                            </w:pPr>
                            <w:r>
                              <w:rPr>
                                <w:sz w:val="28"/>
                                <w:szCs w:val="28"/>
                              </w:rPr>
                              <w:t>Use</w:t>
                            </w:r>
                            <w:r w:rsidRPr="0079275A">
                              <w:rPr>
                                <w:sz w:val="28"/>
                                <w:szCs w:val="28"/>
                              </w:rPr>
                              <w:t xml:space="preserve"> low-fat or non-fat yogurts as a side dish</w:t>
                            </w:r>
                            <w:r>
                              <w:rPr>
                                <w:sz w:val="28"/>
                                <w:szCs w:val="28"/>
                              </w:rPr>
                              <w:t xml:space="preserve"> and in cooking</w:t>
                            </w:r>
                          </w:p>
                          <w:p w14:paraId="6DEBEC88" w14:textId="514D0942" w:rsidR="00330555" w:rsidRDefault="00330555" w:rsidP="0079275A">
                            <w:pPr>
                              <w:pStyle w:val="BodyText"/>
                              <w:numPr>
                                <w:ilvl w:val="0"/>
                                <w:numId w:val="3"/>
                              </w:numPr>
                              <w:rPr>
                                <w:sz w:val="28"/>
                                <w:szCs w:val="28"/>
                              </w:rPr>
                            </w:pPr>
                            <w:r w:rsidRPr="0079275A">
                              <w:rPr>
                                <w:sz w:val="28"/>
                                <w:szCs w:val="28"/>
                              </w:rPr>
                              <w:t xml:space="preserve">Be active with your family!  Take part in </w:t>
                            </w:r>
                            <w:proofErr w:type="spellStart"/>
                            <w:r w:rsidRPr="0079275A">
                              <w:rPr>
                                <w:sz w:val="28"/>
                                <w:szCs w:val="28"/>
                              </w:rPr>
                              <w:t>Holi</w:t>
                            </w:r>
                            <w:proofErr w:type="spellEnd"/>
                            <w:r w:rsidRPr="0079275A">
                              <w:rPr>
                                <w:sz w:val="28"/>
                                <w:szCs w:val="28"/>
                              </w:rPr>
                              <w:t xml:space="preserve"> by running around throwing paint on family members and</w:t>
                            </w:r>
                            <w:r>
                              <w:rPr>
                                <w:sz w:val="28"/>
                                <w:szCs w:val="28"/>
                              </w:rPr>
                              <w:t xml:space="preserve"> friends, go on family walks, </w:t>
                            </w:r>
                            <w:r w:rsidRPr="0079275A">
                              <w:rPr>
                                <w:sz w:val="28"/>
                                <w:szCs w:val="28"/>
                              </w:rPr>
                              <w:t xml:space="preserve">play in the park, or dance to Hindi music! </w:t>
                            </w:r>
                          </w:p>
                          <w:p w14:paraId="5437AFA8" w14:textId="10996416" w:rsidR="00330555" w:rsidRPr="003B6081" w:rsidRDefault="00330555" w:rsidP="005F4710">
                            <w:pPr>
                              <w:pStyle w:val="BodyText"/>
                              <w:numPr>
                                <w:ilvl w:val="0"/>
                                <w:numId w:val="3"/>
                              </w:numPr>
                              <w:rPr>
                                <w:sz w:val="28"/>
                                <w:szCs w:val="28"/>
                              </w:rPr>
                            </w:pPr>
                            <w:r>
                              <w:rPr>
                                <w:sz w:val="28"/>
                                <w:szCs w:val="28"/>
                              </w:rPr>
                              <w:t>Perform yoga with family and friends</w:t>
                            </w:r>
                          </w:p>
                          <w:p w14:paraId="775A9A2B" w14:textId="510BA7AD" w:rsidR="00330555" w:rsidRPr="002A2D38" w:rsidRDefault="00330555" w:rsidP="002A2D38">
                            <w:pPr>
                              <w:pStyle w:val="BodyText"/>
                              <w:jc w:val="center"/>
                              <w:rPr>
                                <w:sz w:val="20"/>
                                <w:szCs w:val="20"/>
                              </w:rPr>
                            </w:pPr>
                            <w:r w:rsidRPr="002A2D38">
                              <w:rPr>
                                <w:sz w:val="20"/>
                                <w:szCs w:val="20"/>
                              </w:rPr>
                              <w:t>http://www.healthpowerforminorities.com/HealthChannelDetails.aspx</w:t>
                            </w:r>
                            <w:proofErr w:type="gramStart"/>
                            <w:r w:rsidRPr="002A2D38">
                              <w:rPr>
                                <w:sz w:val="20"/>
                                <w:szCs w:val="20"/>
                              </w:rPr>
                              <w:t>?id</w:t>
                            </w:r>
                            <w:proofErr w:type="gramEnd"/>
                            <w:r w:rsidRPr="002A2D38">
                              <w:rPr>
                                <w:sz w:val="20"/>
                                <w:szCs w:val="20"/>
                              </w:rPr>
                              <w:t>=100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margin-left:254pt;margin-top:292pt;width:502pt;height:28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" mv:complextextbox="1" o:allowincell="f" filled="f" stroked="f">
                <v:textbox inset=",0,,0">
                  <w:txbxContent>
                    <w:p w14:paraId="0A5532FD" w14:textId="667FB313" w:rsidR="00330555" w:rsidRPr="0079275A" w:rsidRDefault="00330555" w:rsidP="0079275A">
                      <w:pPr>
                        <w:pStyle w:val="BodyText"/>
                        <w:jc w:val="center"/>
                        <w:rPr>
                          <w:sz w:val="28"/>
                          <w:szCs w:val="28"/>
                        </w:rPr>
                      </w:pPr>
                      <w:r>
                        <w:rPr>
                          <w:sz w:val="28"/>
                          <w:szCs w:val="28"/>
                        </w:rPr>
                        <w:t>Keep your body balanced with the following tips:</w:t>
                      </w:r>
                    </w:p>
                    <w:p w14:paraId="010AAB35" w14:textId="65C86781" w:rsidR="00330555" w:rsidRPr="0079275A" w:rsidRDefault="00330555" w:rsidP="00616298">
                      <w:pPr>
                        <w:pStyle w:val="BodyText"/>
                        <w:numPr>
                          <w:ilvl w:val="0"/>
                          <w:numId w:val="3"/>
                        </w:numPr>
                        <w:rPr>
                          <w:sz w:val="28"/>
                          <w:szCs w:val="28"/>
                        </w:rPr>
                      </w:pPr>
                      <w:r w:rsidRPr="0079275A">
                        <w:rPr>
                          <w:sz w:val="28"/>
                          <w:szCs w:val="28"/>
                        </w:rPr>
                        <w:t>Instead of adding salt or sugar</w:t>
                      </w:r>
                      <w:r>
                        <w:rPr>
                          <w:sz w:val="28"/>
                          <w:szCs w:val="28"/>
                        </w:rPr>
                        <w:t xml:space="preserve"> to curries</w:t>
                      </w:r>
                      <w:r w:rsidRPr="0079275A">
                        <w:rPr>
                          <w:sz w:val="28"/>
                          <w:szCs w:val="28"/>
                        </w:rPr>
                        <w:t>, add herbs and spices, such as turmeric, g</w:t>
                      </w:r>
                      <w:r>
                        <w:rPr>
                          <w:sz w:val="28"/>
                          <w:szCs w:val="28"/>
                        </w:rPr>
                        <w:t>inger, mint and garlic, which</w:t>
                      </w:r>
                      <w:r w:rsidRPr="0079275A">
                        <w:rPr>
                          <w:sz w:val="28"/>
                          <w:szCs w:val="28"/>
                        </w:rPr>
                        <w:t xml:space="preserve"> provide</w:t>
                      </w:r>
                      <w:r>
                        <w:rPr>
                          <w:sz w:val="28"/>
                          <w:szCs w:val="28"/>
                        </w:rPr>
                        <w:t xml:space="preserve"> great flavor and</w:t>
                      </w:r>
                      <w:r w:rsidRPr="0079275A">
                        <w:rPr>
                          <w:sz w:val="28"/>
                          <w:szCs w:val="28"/>
                        </w:rPr>
                        <w:t xml:space="preserve"> health benefits </w:t>
                      </w:r>
                    </w:p>
                    <w:p w14:paraId="3AC7577E" w14:textId="0B0FE0B1" w:rsidR="00330555" w:rsidRPr="0079275A" w:rsidRDefault="00330555" w:rsidP="0079275A">
                      <w:pPr>
                        <w:pStyle w:val="BodyText"/>
                        <w:numPr>
                          <w:ilvl w:val="0"/>
                          <w:numId w:val="3"/>
                        </w:numPr>
                        <w:rPr>
                          <w:sz w:val="28"/>
                          <w:szCs w:val="28"/>
                        </w:rPr>
                      </w:pPr>
                      <w:r w:rsidRPr="0079275A">
                        <w:rPr>
                          <w:sz w:val="28"/>
                          <w:szCs w:val="28"/>
                        </w:rPr>
                        <w:t>Be mindful of the amount of rice you are consuming in a meal (</w:t>
                      </w:r>
                      <w:r>
                        <w:rPr>
                          <w:sz w:val="28"/>
                          <w:szCs w:val="28"/>
                        </w:rPr>
                        <w:t xml:space="preserve">should be </w:t>
                      </w:r>
                      <w:r w:rsidRPr="0079275A">
                        <w:rPr>
                          <w:sz w:val="28"/>
                          <w:szCs w:val="28"/>
                        </w:rPr>
                        <w:t>about ¼ of your plate)</w:t>
                      </w:r>
                    </w:p>
                    <w:p w14:paraId="2017F164" w14:textId="4092AC27" w:rsidR="00330555" w:rsidRPr="0079275A" w:rsidRDefault="00330555" w:rsidP="00616298">
                      <w:pPr>
                        <w:pStyle w:val="BodyText"/>
                        <w:numPr>
                          <w:ilvl w:val="0"/>
                          <w:numId w:val="3"/>
                        </w:numPr>
                        <w:rPr>
                          <w:sz w:val="28"/>
                          <w:szCs w:val="28"/>
                        </w:rPr>
                      </w:pPr>
                      <w:r>
                        <w:rPr>
                          <w:sz w:val="28"/>
                          <w:szCs w:val="28"/>
                        </w:rPr>
                        <w:t>Use</w:t>
                      </w:r>
                      <w:r w:rsidRPr="0079275A">
                        <w:rPr>
                          <w:sz w:val="28"/>
                          <w:szCs w:val="28"/>
                        </w:rPr>
                        <w:t xml:space="preserve"> low-fat or non-fat yogurts as a side dish</w:t>
                      </w:r>
                      <w:r>
                        <w:rPr>
                          <w:sz w:val="28"/>
                          <w:szCs w:val="28"/>
                        </w:rPr>
                        <w:t xml:space="preserve"> and in cooking</w:t>
                      </w:r>
                    </w:p>
                    <w:p w14:paraId="6DEBEC88" w14:textId="514D0942" w:rsidR="00330555" w:rsidRDefault="00330555" w:rsidP="0079275A">
                      <w:pPr>
                        <w:pStyle w:val="BodyText"/>
                        <w:numPr>
                          <w:ilvl w:val="0"/>
                          <w:numId w:val="3"/>
                        </w:numPr>
                        <w:rPr>
                          <w:sz w:val="28"/>
                          <w:szCs w:val="28"/>
                        </w:rPr>
                      </w:pPr>
                      <w:r w:rsidRPr="0079275A">
                        <w:rPr>
                          <w:sz w:val="28"/>
                          <w:szCs w:val="28"/>
                        </w:rPr>
                        <w:t xml:space="preserve">Be active with your family!  Take part in </w:t>
                      </w:r>
                      <w:proofErr w:type="spellStart"/>
                      <w:r w:rsidRPr="0079275A">
                        <w:rPr>
                          <w:sz w:val="28"/>
                          <w:szCs w:val="28"/>
                        </w:rPr>
                        <w:t>Holi</w:t>
                      </w:r>
                      <w:proofErr w:type="spellEnd"/>
                      <w:r w:rsidRPr="0079275A">
                        <w:rPr>
                          <w:sz w:val="28"/>
                          <w:szCs w:val="28"/>
                        </w:rPr>
                        <w:t xml:space="preserve"> by running around throwing paint on family members and</w:t>
                      </w:r>
                      <w:r>
                        <w:rPr>
                          <w:sz w:val="28"/>
                          <w:szCs w:val="28"/>
                        </w:rPr>
                        <w:t xml:space="preserve"> friends, go on family walks, </w:t>
                      </w:r>
                      <w:r w:rsidRPr="0079275A">
                        <w:rPr>
                          <w:sz w:val="28"/>
                          <w:szCs w:val="28"/>
                        </w:rPr>
                        <w:t xml:space="preserve">play in the park, or dance to Hindi music! </w:t>
                      </w:r>
                    </w:p>
                    <w:p w14:paraId="5437AFA8" w14:textId="10996416" w:rsidR="00330555" w:rsidRPr="003B6081" w:rsidRDefault="00330555" w:rsidP="005F4710">
                      <w:pPr>
                        <w:pStyle w:val="BodyText"/>
                        <w:numPr>
                          <w:ilvl w:val="0"/>
                          <w:numId w:val="3"/>
                        </w:numPr>
                        <w:rPr>
                          <w:sz w:val="28"/>
                          <w:szCs w:val="28"/>
                        </w:rPr>
                      </w:pPr>
                      <w:r>
                        <w:rPr>
                          <w:sz w:val="28"/>
                          <w:szCs w:val="28"/>
                        </w:rPr>
                        <w:t>Perform yoga with family and friends</w:t>
                      </w:r>
                    </w:p>
                    <w:p w14:paraId="775A9A2B" w14:textId="510BA7AD" w:rsidR="00330555" w:rsidRPr="002A2D38" w:rsidRDefault="00330555" w:rsidP="002A2D38">
                      <w:pPr>
                        <w:pStyle w:val="BodyText"/>
                        <w:jc w:val="center"/>
                        <w:rPr>
                          <w:sz w:val="20"/>
                          <w:szCs w:val="20"/>
                        </w:rPr>
                      </w:pPr>
                      <w:r w:rsidRPr="002A2D38">
                        <w:rPr>
                          <w:sz w:val="20"/>
                          <w:szCs w:val="20"/>
                        </w:rPr>
                        <w:t>http://www.healthpowerforminorities.com/HealthChannelDetails.aspx</w:t>
                      </w:r>
                      <w:proofErr w:type="gramStart"/>
                      <w:r w:rsidRPr="002A2D38">
                        <w:rPr>
                          <w:sz w:val="20"/>
                          <w:szCs w:val="20"/>
                        </w:rPr>
                        <w:t>?id</w:t>
                      </w:r>
                      <w:proofErr w:type="gramEnd"/>
                      <w:r w:rsidRPr="002A2D38">
                        <w:rPr>
                          <w:sz w:val="20"/>
                          <w:szCs w:val="20"/>
                        </w:rPr>
                        <w:t>=100</w:t>
                      </w:r>
                    </w:p>
                  </w:txbxContent>
                </v:textbox>
                <w10:wrap type="tight" anchorx="page" anchory="page"/>
              </v:shape>
            </w:pict>
          </mc:Fallback>
        </mc:AlternateContent>
      </w:r>
      <w:r w:rsidR="007967F6">
        <w:rPr>
          <w:noProof/>
        </w:rPr>
        <w:drawing>
          <wp:anchor distT="0" distB="0" distL="114300" distR="114300" simplePos="0" relativeHeight="251673647" behindDoc="0" locked="0" layoutInCell="1" allowOverlap="1" wp14:anchorId="0700C72D" wp14:editId="428B7184">
            <wp:simplePos x="0" y="0"/>
            <wp:positionH relativeFrom="page">
              <wp:posOffset>546100</wp:posOffset>
            </wp:positionH>
            <wp:positionV relativeFrom="page">
              <wp:posOffset>3778250</wp:posOffset>
            </wp:positionV>
            <wp:extent cx="2501900" cy="1687195"/>
            <wp:effectExtent l="0" t="0" r="12700" b="0"/>
            <wp:wrapThrough wrapText="bothSides">
              <wp:wrapPolygon edited="0">
                <wp:start x="8772" y="0"/>
                <wp:lineTo x="6140" y="325"/>
                <wp:lineTo x="877" y="3902"/>
                <wp:lineTo x="877" y="5203"/>
                <wp:lineTo x="0" y="7479"/>
                <wp:lineTo x="0" y="13007"/>
                <wp:lineTo x="877" y="15609"/>
                <wp:lineTo x="877" y="16584"/>
                <wp:lineTo x="5702" y="20811"/>
                <wp:lineTo x="7017" y="21137"/>
                <wp:lineTo x="14473" y="21137"/>
                <wp:lineTo x="16447" y="20811"/>
                <wp:lineTo x="20613" y="17234"/>
                <wp:lineTo x="21490" y="12032"/>
                <wp:lineTo x="21490" y="8780"/>
                <wp:lineTo x="21271" y="7479"/>
                <wp:lineTo x="20394" y="5203"/>
                <wp:lineTo x="20613" y="3902"/>
                <wp:lineTo x="14692" y="325"/>
                <wp:lineTo x="12061" y="0"/>
                <wp:lineTo x="8772"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9881" b="95084" l="6809" r="91896">
                                  <a14:foregroundMark x1="23141" y1="31265" x2="23141" y2="31265"/>
                                  <a14:foregroundMark x1="30994" y1="75847" x2="30994" y2="75847"/>
                                  <a14:foregroundMark x1="42648" y1="82816" x2="42648" y2="82816"/>
                                  <a14:foregroundMark x1="49415" y1="79427" x2="49415" y2="79427"/>
                                  <a14:foregroundMark x1="25230" y1="72267" x2="25230" y2="72267"/>
                                  <a14:foregroundMark x1="62155" y1="78043" x2="62155" y2="78043"/>
                                  <a14:foregroundMark x1="74687" y1="74033" x2="74687" y2="74033"/>
                                  <a14:foregroundMark x1="70301" y1="75847" x2="70301" y2="75847"/>
                                  <a14:foregroundMark x1="36717" y1="77232" x2="36717" y2="77232"/>
                                  <a14:backgroundMark x1="25606" y1="24726" x2="25606" y2="24726"/>
                                </a14:backgroundRemoval>
                              </a14:imgEffect>
                            </a14:imgLayer>
                          </a14:imgProps>
                        </a:ext>
                        <a:ext uri="{28A0092B-C50C-407E-A947-70E740481C1C}">
                          <a14:useLocalDpi xmlns:a14="http://schemas.microsoft.com/office/drawing/2010/main" val="0"/>
                        </a:ext>
                      </a:extLst>
                    </a:blip>
                    <a:srcRect l="7319" t="13011" r="7951" b="21695"/>
                    <a:stretch/>
                  </pic:blipFill>
                  <pic:spPr bwMode="auto">
                    <a:xfrm>
                      <a:off x="0" y="0"/>
                      <a:ext cx="2501900" cy="168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A1C">
        <w:rPr>
          <w:noProof/>
        </w:rPr>
        <w:drawing>
          <wp:anchor distT="0" distB="0" distL="114300" distR="114300" simplePos="0" relativeHeight="251668527" behindDoc="0" locked="0" layoutInCell="1" allowOverlap="1" wp14:anchorId="33A0C5EC" wp14:editId="58EEC244">
            <wp:simplePos x="0" y="0"/>
            <wp:positionH relativeFrom="page">
              <wp:posOffset>6991985</wp:posOffset>
            </wp:positionH>
            <wp:positionV relativeFrom="page">
              <wp:posOffset>219710</wp:posOffset>
            </wp:positionV>
            <wp:extent cx="2660015" cy="2628900"/>
            <wp:effectExtent l="101600" t="101600" r="133985" b="190500"/>
            <wp:wrapThrough wrapText="bothSides">
              <wp:wrapPolygon edited="0">
                <wp:start x="9075" y="-835"/>
                <wp:lineTo x="2269" y="-417"/>
                <wp:lineTo x="2269" y="2922"/>
                <wp:lineTo x="0" y="2922"/>
                <wp:lineTo x="0" y="6261"/>
                <wp:lineTo x="-825" y="6261"/>
                <wp:lineTo x="-825" y="16278"/>
                <wp:lineTo x="206" y="16278"/>
                <wp:lineTo x="206" y="17113"/>
                <wp:lineTo x="2681" y="19617"/>
                <wp:lineTo x="2681" y="19826"/>
                <wp:lineTo x="8456" y="22539"/>
                <wp:lineTo x="8869" y="22957"/>
                <wp:lineTo x="12788" y="22957"/>
                <wp:lineTo x="12994" y="22539"/>
                <wp:lineTo x="18975" y="19617"/>
                <wp:lineTo x="19182" y="19617"/>
                <wp:lineTo x="21450" y="16278"/>
                <wp:lineTo x="22482" y="12939"/>
                <wp:lineTo x="22482" y="9600"/>
                <wp:lineTo x="21657" y="6261"/>
                <wp:lineTo x="19388" y="3130"/>
                <wp:lineTo x="19388" y="1878"/>
                <wp:lineTo x="14438" y="-417"/>
                <wp:lineTo x="12375" y="-835"/>
                <wp:lineTo x="9075" y="-835"/>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85" r="9511" b="3000"/>
                    <a:stretch/>
                  </pic:blipFill>
                  <pic:spPr bwMode="auto">
                    <a:xfrm>
                      <a:off x="0" y="0"/>
                      <a:ext cx="2660015" cy="2628900"/>
                    </a:xfrm>
                    <a:prstGeom prst="ellipse">
                      <a:avLst/>
                    </a:prstGeom>
                    <a:ln w="63500" cap="rnd" cmpd="sng" algn="ctr">
                      <a:solidFill>
                        <a:srgbClr val="FFFFFF"/>
                      </a:solidFill>
                      <a:prstDash val="solid"/>
                      <a:round/>
                      <a:headEnd type="none" w="med" len="med"/>
                      <a:tailEnd type="none" w="med" len="med"/>
                    </a:ln>
                    <a:effectLst>
                      <a:outerShdw blurRad="50800" dist="38100" dir="3720000" algn="tl" rotWithShape="0">
                        <a:srgbClr val="000000">
                          <a:alpha val="43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B14">
        <w:rPr>
          <w:noProof/>
        </w:rPr>
        <w:drawing>
          <wp:anchor distT="0" distB="0" distL="114300" distR="114300" simplePos="0" relativeHeight="251666479" behindDoc="0" locked="0" layoutInCell="1" allowOverlap="1" wp14:anchorId="1B11B791" wp14:editId="6B4169DB">
            <wp:simplePos x="0" y="0"/>
            <wp:positionH relativeFrom="page">
              <wp:posOffset>457200</wp:posOffset>
            </wp:positionH>
            <wp:positionV relativeFrom="page">
              <wp:posOffset>5376545</wp:posOffset>
            </wp:positionV>
            <wp:extent cx="2674620" cy="1938655"/>
            <wp:effectExtent l="0" t="0" r="0" b="0"/>
            <wp:wrapThrough wrapText="bothSides">
              <wp:wrapPolygon edited="0">
                <wp:start x="0" y="0"/>
                <wp:lineTo x="0" y="21225"/>
                <wp:lineTo x="21333" y="21225"/>
                <wp:lineTo x="21333" y="0"/>
                <wp:lineTo x="0" y="0"/>
              </wp:wrapPolygon>
            </wp:wrapThrough>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462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7FA">
        <w:rPr>
          <w:noProof/>
        </w:rPr>
        <w:drawing>
          <wp:anchor distT="0" distB="0" distL="114300" distR="114300" simplePos="0" relativeHeight="251658276" behindDoc="0" locked="0" layoutInCell="1" allowOverlap="1" wp14:anchorId="28DDFBDA" wp14:editId="0AE54C18">
            <wp:simplePos x="0" y="0"/>
            <wp:positionH relativeFrom="page">
              <wp:posOffset>434340</wp:posOffset>
            </wp:positionH>
            <wp:positionV relativeFrom="page">
              <wp:posOffset>457200</wp:posOffset>
            </wp:positionV>
            <wp:extent cx="9189720" cy="2953385"/>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22"/>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CC6A1C" w:rsidRPr="00CC6A1C">
        <w:rPr>
          <w:noProof/>
        </w:rPr>
        <w:t xml:space="preserve"> </w:t>
      </w:r>
      <w:r w:rsidR="00E51B14" w:rsidRPr="00E51B14">
        <w:rPr>
          <w:noProof/>
        </w:rPr>
        <w:t xml:space="preserve"> </w:t>
      </w:r>
    </w:p>
    <w:sectPr w:rsidR="000437D4" w:rsidSect="000437D4">
      <w:headerReference w:type="default" r:id="rId23"/>
      <w:headerReference w:type="first" r:id="rId24"/>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3DF27" w14:textId="77777777" w:rsidR="00AC681E" w:rsidRDefault="00AC681E">
      <w:r>
        <w:separator/>
      </w:r>
    </w:p>
  </w:endnote>
  <w:endnote w:type="continuationSeparator" w:id="0">
    <w:p w14:paraId="1027DA1E" w14:textId="77777777" w:rsidR="00AC681E" w:rsidRDefault="00AC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evanagari Sangam MN">
    <w:panose1 w:val="02000000000000000000"/>
    <w:charset w:val="00"/>
    <w:family w:val="auto"/>
    <w:pitch w:val="variable"/>
    <w:sig w:usb0="80008003" w:usb1="0000204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1C0C" w14:textId="77777777" w:rsidR="00AC681E" w:rsidRDefault="00AC681E">
      <w:r>
        <w:separator/>
      </w:r>
    </w:p>
  </w:footnote>
  <w:footnote w:type="continuationSeparator" w:id="0">
    <w:p w14:paraId="3D771E76" w14:textId="77777777" w:rsidR="00AC681E" w:rsidRDefault="00AC68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14159" w14:textId="77777777" w:rsidR="00330555" w:rsidRDefault="00330555">
    <w:pPr>
      <w:pStyle w:val="Header"/>
    </w:pPr>
    <w:r>
      <w:rPr>
        <w:noProof/>
      </w:rPr>
      <mc:AlternateContent>
        <mc:Choice Requires="wps">
          <w:drawing>
            <wp:anchor distT="0" distB="0" distL="114300" distR="114300" simplePos="0" relativeHeight="251658240" behindDoc="0" locked="0" layoutInCell="0" allowOverlap="1" wp14:anchorId="177E2321" wp14:editId="5D166202">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DB513" w14:textId="77777777" w:rsidR="00330555" w:rsidRDefault="00330555">
    <w:pPr>
      <w:pStyle w:val="Header"/>
    </w:pPr>
    <w:r>
      <w:rPr>
        <w:noProof/>
      </w:rPr>
      <mc:AlternateContent>
        <mc:Choice Requires="wps">
          <w:drawing>
            <wp:anchor distT="0" distB="0" distL="114300" distR="114300" simplePos="0" relativeHeight="251658236" behindDoc="0" locked="0" layoutInCell="0" allowOverlap="1" wp14:anchorId="3EBAC955" wp14:editId="1ECA9D38">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5DFE30ED" wp14:editId="7BA7EE27">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74684A3F" wp14:editId="5FF54B4B">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7131E"/>
    <w:multiLevelType w:val="hybridMultilevel"/>
    <w:tmpl w:val="3DFE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B4C9F"/>
    <w:multiLevelType w:val="hybridMultilevel"/>
    <w:tmpl w:val="5A4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437D4"/>
    <w:rsid w:val="00017DF6"/>
    <w:rsid w:val="000437D4"/>
    <w:rsid w:val="000A4286"/>
    <w:rsid w:val="00193F12"/>
    <w:rsid w:val="00251F61"/>
    <w:rsid w:val="0027736C"/>
    <w:rsid w:val="00297633"/>
    <w:rsid w:val="002A2D38"/>
    <w:rsid w:val="00330555"/>
    <w:rsid w:val="003532AE"/>
    <w:rsid w:val="00355E27"/>
    <w:rsid w:val="003948DB"/>
    <w:rsid w:val="003B6081"/>
    <w:rsid w:val="003D41FC"/>
    <w:rsid w:val="00404D9A"/>
    <w:rsid w:val="00470084"/>
    <w:rsid w:val="00490793"/>
    <w:rsid w:val="0056507F"/>
    <w:rsid w:val="00577AB2"/>
    <w:rsid w:val="00584D9A"/>
    <w:rsid w:val="005B0CE8"/>
    <w:rsid w:val="005B37FF"/>
    <w:rsid w:val="005F4710"/>
    <w:rsid w:val="00616298"/>
    <w:rsid w:val="00685502"/>
    <w:rsid w:val="007651A1"/>
    <w:rsid w:val="007802CC"/>
    <w:rsid w:val="0079275A"/>
    <w:rsid w:val="007967F6"/>
    <w:rsid w:val="008075C5"/>
    <w:rsid w:val="00844F62"/>
    <w:rsid w:val="00863821"/>
    <w:rsid w:val="00876CA8"/>
    <w:rsid w:val="008A2267"/>
    <w:rsid w:val="008F0AF1"/>
    <w:rsid w:val="009614D7"/>
    <w:rsid w:val="009618DE"/>
    <w:rsid w:val="00A16CF6"/>
    <w:rsid w:val="00A21FEF"/>
    <w:rsid w:val="00A30E88"/>
    <w:rsid w:val="00A547FA"/>
    <w:rsid w:val="00A570D6"/>
    <w:rsid w:val="00A57528"/>
    <w:rsid w:val="00AC681E"/>
    <w:rsid w:val="00AE3A1B"/>
    <w:rsid w:val="00AE610F"/>
    <w:rsid w:val="00B1585A"/>
    <w:rsid w:val="00B40BC4"/>
    <w:rsid w:val="00BB7B2E"/>
    <w:rsid w:val="00BE18B9"/>
    <w:rsid w:val="00C21043"/>
    <w:rsid w:val="00C47411"/>
    <w:rsid w:val="00C97488"/>
    <w:rsid w:val="00CA10BE"/>
    <w:rsid w:val="00CC6A1C"/>
    <w:rsid w:val="00CF41AF"/>
    <w:rsid w:val="00D06A0E"/>
    <w:rsid w:val="00D54672"/>
    <w:rsid w:val="00DE403E"/>
    <w:rsid w:val="00E51B14"/>
    <w:rsid w:val="00E85C71"/>
    <w:rsid w:val="00F50CE5"/>
    <w:rsid w:val="00F950EF"/>
    <w:rsid w:val="00FE7346"/>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53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rsid w:val="00D54672"/>
    <w:rPr>
      <w:color w:val="496116" w:themeColor="hyperlink"/>
      <w:u w:val="single"/>
    </w:rPr>
  </w:style>
  <w:style w:type="paragraph" w:styleId="BalloonText">
    <w:name w:val="Balloon Text"/>
    <w:basedOn w:val="Normal"/>
    <w:link w:val="BalloonTextChar"/>
    <w:rsid w:val="009614D7"/>
    <w:rPr>
      <w:rFonts w:ascii="Lucida Grande" w:hAnsi="Lucida Grande" w:cs="Lucida Grande"/>
      <w:sz w:val="18"/>
      <w:szCs w:val="18"/>
    </w:rPr>
  </w:style>
  <w:style w:type="character" w:customStyle="1" w:styleId="BalloonTextChar">
    <w:name w:val="Balloon Text Char"/>
    <w:basedOn w:val="DefaultParagraphFont"/>
    <w:link w:val="BalloonText"/>
    <w:rsid w:val="009614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rsid w:val="00D54672"/>
    <w:rPr>
      <w:color w:val="496116" w:themeColor="hyperlink"/>
      <w:u w:val="single"/>
    </w:rPr>
  </w:style>
  <w:style w:type="paragraph" w:styleId="BalloonText">
    <w:name w:val="Balloon Text"/>
    <w:basedOn w:val="Normal"/>
    <w:link w:val="BalloonTextChar"/>
    <w:rsid w:val="009614D7"/>
    <w:rPr>
      <w:rFonts w:ascii="Lucida Grande" w:hAnsi="Lucida Grande" w:cs="Lucida Grande"/>
      <w:sz w:val="18"/>
      <w:szCs w:val="18"/>
    </w:rPr>
  </w:style>
  <w:style w:type="character" w:customStyle="1" w:styleId="BalloonTextChar">
    <w:name w:val="Balloon Text Char"/>
    <w:basedOn w:val="DefaultParagraphFont"/>
    <w:link w:val="BalloonText"/>
    <w:rsid w:val="009614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apiusa.org"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aapiusa.org"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microsoft.com/office/2007/relationships/hdphoto" Target="media/hdphoto1.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60</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Cassidy Pont</dc:creator>
  <cp:keywords/>
  <dc:description/>
  <cp:lastModifiedBy>Cassidy Pont</cp:lastModifiedBy>
  <cp:revision>31</cp:revision>
  <cp:lastPrinted>2014-04-23T00:14:00Z</cp:lastPrinted>
  <dcterms:created xsi:type="dcterms:W3CDTF">2014-04-08T00:32:00Z</dcterms:created>
  <dcterms:modified xsi:type="dcterms:W3CDTF">2014-04-23T00:17:00Z</dcterms:modified>
  <cp:category/>
</cp:coreProperties>
</file>